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055F10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055F10" w:rsidRDefault="00055F10" w:rsidP="00055F10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055F10" w:rsidRDefault="00055F10" w:rsidP="00055F10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55F10" w:rsidRDefault="00055F10" w:rsidP="00055F10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055F10" w:rsidRDefault="00055F10" w:rsidP="00055F10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055F10" w:rsidRDefault="00055F10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055F10" w:rsidRDefault="00055F10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055F10" w:rsidRDefault="00055F10" w:rsidP="00055F10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055F10" w:rsidTr="009F2410">
        <w:trPr>
          <w:trHeight w:val="347"/>
        </w:trPr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100.3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055F10" w:rsidRDefault="00055F10" w:rsidP="002B716C">
            <w:pPr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963149">
            <w:pPr>
              <w:rPr>
                <w:sz w:val="24"/>
              </w:rPr>
            </w:pPr>
            <w:r>
              <w:rPr>
                <w:sz w:val="24"/>
              </w:rPr>
              <w:t xml:space="preserve"> -7.2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1.7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68.3</w:t>
            </w:r>
          </w:p>
        </w:tc>
      </w:tr>
      <w:tr w:rsidR="00055F10" w:rsidTr="009F2410">
        <w:trPr>
          <w:trHeight w:val="64"/>
        </w:trPr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44.6</w:t>
            </w:r>
          </w:p>
        </w:tc>
      </w:tr>
      <w:tr w:rsidR="00055F10" w:rsidTr="009F2410">
        <w:trPr>
          <w:trHeight w:val="395"/>
        </w:trPr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109.4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5.7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85.8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055F10" w:rsidRDefault="00055F10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35.3</w:t>
            </w:r>
          </w:p>
        </w:tc>
      </w:tr>
      <w:tr w:rsidR="00055F10" w:rsidTr="009F2410">
        <w:trPr>
          <w:trHeight w:val="359"/>
        </w:trPr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055F10" w:rsidRDefault="00055F10" w:rsidP="00D451BF">
            <w:pPr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-2.7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48.2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66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48.6</w:t>
            </w:r>
            <w:bookmarkStart w:id="0" w:name="_GoBack"/>
            <w:bookmarkEnd w:id="0"/>
          </w:p>
        </w:tc>
      </w:tr>
      <w:tr w:rsidR="00055F10" w:rsidTr="009F2410">
        <w:trPr>
          <w:trHeight w:val="257"/>
        </w:trPr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7.5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107.9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140.5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129.6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159.1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130.8</w:t>
            </w:r>
          </w:p>
        </w:tc>
      </w:tr>
      <w:tr w:rsidR="00055F10" w:rsidTr="009F2410">
        <w:trPr>
          <w:trHeight w:val="317"/>
        </w:trPr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7.4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-17.5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138.7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055F10">
            <w:pPr>
              <w:ind w:firstLineChars="2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145.1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055F10" w:rsidRDefault="00055F10" w:rsidP="00DC214C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DD7065">
            <w:pPr>
              <w:rPr>
                <w:sz w:val="24"/>
              </w:rPr>
            </w:pPr>
            <w:r>
              <w:rPr>
                <w:sz w:val="24"/>
              </w:rPr>
              <w:t xml:space="preserve">  +1</w:t>
            </w:r>
          </w:p>
        </w:tc>
        <w:tc>
          <w:tcPr>
            <w:tcW w:w="945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147.9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160.2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055F10" w:rsidRDefault="00055F10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6.8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055F10" w:rsidRDefault="00055F10" w:rsidP="00DD70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126.5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98.8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055F10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98.7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055F10" w:rsidRDefault="00055F10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160.7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055F10" w:rsidRDefault="00055F10" w:rsidP="006212B0">
            <w:r>
              <w:t xml:space="preserve"> 10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1164" w:type="dxa"/>
          </w:tcPr>
          <w:p w:rsidR="00055F10" w:rsidRDefault="00055F10" w:rsidP="006212B0">
            <w:pPr>
              <w:jc w:val="center"/>
            </w:pPr>
            <w:r>
              <w:t>+1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</w:pPr>
          </w:p>
        </w:tc>
        <w:tc>
          <w:tcPr>
            <w:tcW w:w="984" w:type="dxa"/>
          </w:tcPr>
          <w:p w:rsidR="00055F10" w:rsidRDefault="00055F10" w:rsidP="006212B0"/>
        </w:tc>
        <w:tc>
          <w:tcPr>
            <w:tcW w:w="867" w:type="dxa"/>
            <w:vAlign w:val="center"/>
          </w:tcPr>
          <w:p w:rsidR="00055F10" w:rsidRDefault="00055F10" w:rsidP="00963149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161.9</w:t>
            </w:r>
          </w:p>
        </w:tc>
      </w:tr>
      <w:tr w:rsidR="00055F10" w:rsidTr="009F2410">
        <w:tc>
          <w:tcPr>
            <w:tcW w:w="1430" w:type="dxa"/>
          </w:tcPr>
          <w:p w:rsidR="00055F10" w:rsidRDefault="00055F10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055F10" w:rsidRDefault="00055F10" w:rsidP="008F6A21">
            <w:r>
              <w:t>8.1</w:t>
            </w:r>
          </w:p>
        </w:tc>
        <w:tc>
          <w:tcPr>
            <w:tcW w:w="766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1164" w:type="dxa"/>
          </w:tcPr>
          <w:p w:rsidR="00055F10" w:rsidRDefault="00055F10" w:rsidP="00DC214C">
            <w:r>
              <w:t xml:space="preserve">   +2</w:t>
            </w:r>
          </w:p>
        </w:tc>
        <w:tc>
          <w:tcPr>
            <w:tcW w:w="945" w:type="dxa"/>
          </w:tcPr>
          <w:p w:rsidR="00055F10" w:rsidRDefault="00055F10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1356" w:type="dxa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055F10" w:rsidRDefault="00055F10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055F10" w:rsidRDefault="00055F10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055F10" w:rsidRDefault="00055F10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055F10" w:rsidRDefault="00055F10" w:rsidP="006212B0">
            <w:pPr>
              <w:jc w:val="center"/>
            </w:pPr>
          </w:p>
        </w:tc>
        <w:tc>
          <w:tcPr>
            <w:tcW w:w="984" w:type="dxa"/>
          </w:tcPr>
          <w:p w:rsidR="00055F10" w:rsidRDefault="00055F10" w:rsidP="006212B0"/>
        </w:tc>
        <w:tc>
          <w:tcPr>
            <w:tcW w:w="867" w:type="dxa"/>
            <w:vAlign w:val="center"/>
          </w:tcPr>
          <w:p w:rsidR="00055F10" w:rsidRDefault="00055F10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151.3</w:t>
            </w:r>
          </w:p>
        </w:tc>
      </w:tr>
    </w:tbl>
    <w:p w:rsidR="00055F10" w:rsidRDefault="00055F10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第十六周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月</w:t>
      </w:r>
    </w:p>
    <w:p w:rsidR="00055F10" w:rsidRDefault="00055F10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055F10" w:rsidRDefault="00055F10">
      <w:pPr>
        <w:rPr>
          <w:szCs w:val="21"/>
        </w:rPr>
      </w:pPr>
      <w:r>
        <w:rPr>
          <w:rFonts w:hint="eastAsia"/>
          <w:szCs w:val="21"/>
        </w:rPr>
        <w:t>第十六情报：</w:t>
      </w:r>
    </w:p>
    <w:p w:rsidR="00055F10" w:rsidRDefault="00055F10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055F10" w:rsidRDefault="00055F10" w:rsidP="00867F61">
      <w:pPr>
        <w:ind w:firstLineChars="200" w:firstLine="31680"/>
        <w:rPr>
          <w:szCs w:val="21"/>
        </w:rPr>
      </w:pPr>
      <w:r w:rsidRPr="00CB3BEE">
        <w:rPr>
          <w:rFonts w:hint="eastAsia"/>
          <w:b/>
          <w:szCs w:val="21"/>
          <w:u w:val="single"/>
        </w:rPr>
        <w:t>表扬</w:t>
      </w:r>
      <w:r w:rsidRPr="00827A72">
        <w:rPr>
          <w:rFonts w:hint="eastAsia"/>
          <w:szCs w:val="21"/>
          <w:u w:val="single"/>
        </w:rPr>
        <w:t>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>
        <w:rPr>
          <w:szCs w:val="21"/>
        </w:rPr>
        <w:t>141012 E</w:t>
      </w:r>
      <w:r>
        <w:rPr>
          <w:rFonts w:hint="eastAsia"/>
          <w:szCs w:val="21"/>
        </w:rPr>
        <w:t>北</w:t>
      </w:r>
      <w:r>
        <w:rPr>
          <w:szCs w:val="21"/>
        </w:rPr>
        <w:t>511</w:t>
      </w:r>
      <w:r>
        <w:rPr>
          <w:rFonts w:hint="eastAsia"/>
          <w:szCs w:val="21"/>
        </w:rPr>
        <w:t>；</w:t>
      </w:r>
      <w:r>
        <w:rPr>
          <w:szCs w:val="21"/>
        </w:rPr>
        <w:t>141013  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322</w:t>
      </w:r>
      <w:r>
        <w:rPr>
          <w:rFonts w:hint="eastAsia"/>
          <w:szCs w:val="21"/>
        </w:rPr>
        <w:t>；</w:t>
      </w:r>
      <w:r>
        <w:rPr>
          <w:szCs w:val="21"/>
        </w:rPr>
        <w:t>141014 E</w:t>
      </w:r>
      <w:r>
        <w:rPr>
          <w:rFonts w:hint="eastAsia"/>
          <w:szCs w:val="21"/>
        </w:rPr>
        <w:t>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617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141022  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E</w:t>
      </w:r>
      <w:r>
        <w:rPr>
          <w:rFonts w:hint="eastAsia"/>
          <w:szCs w:val="21"/>
        </w:rPr>
        <w:t>北</w:t>
      </w:r>
      <w:r>
        <w:rPr>
          <w:szCs w:val="21"/>
        </w:rPr>
        <w:t>316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>141031 C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 xml:space="preserve">106 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141032  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141051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B</w:t>
      </w:r>
      <w:r>
        <w:rPr>
          <w:rFonts w:hint="eastAsia"/>
          <w:szCs w:val="21"/>
        </w:rPr>
        <w:t>南</w:t>
      </w:r>
      <w:r>
        <w:rPr>
          <w:szCs w:val="21"/>
        </w:rPr>
        <w:t>324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、；</w:t>
      </w:r>
      <w:r>
        <w:rPr>
          <w:szCs w:val="21"/>
        </w:rPr>
        <w:t>151021 E</w:t>
      </w:r>
      <w:r>
        <w:rPr>
          <w:rFonts w:hint="eastAsia"/>
          <w:szCs w:val="21"/>
        </w:rPr>
        <w:t>南</w:t>
      </w:r>
      <w:r>
        <w:rPr>
          <w:szCs w:val="21"/>
        </w:rPr>
        <w:t>224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>151032 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205</w:t>
      </w:r>
      <w:r>
        <w:rPr>
          <w:rFonts w:hint="eastAsia"/>
          <w:szCs w:val="21"/>
        </w:rPr>
        <w:t>；</w:t>
      </w:r>
      <w:r>
        <w:rPr>
          <w:szCs w:val="21"/>
        </w:rPr>
        <w:t>151034 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B</w:t>
      </w:r>
      <w:r>
        <w:rPr>
          <w:rFonts w:hint="eastAsia"/>
          <w:szCs w:val="21"/>
        </w:rPr>
        <w:t>南</w:t>
      </w:r>
      <w:r>
        <w:rPr>
          <w:szCs w:val="21"/>
        </w:rPr>
        <w:t>324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，</w:t>
      </w:r>
      <w:r>
        <w:rPr>
          <w:szCs w:val="21"/>
        </w:rPr>
        <w:t>B</w:t>
      </w:r>
      <w:r>
        <w:rPr>
          <w:rFonts w:hint="eastAsia"/>
          <w:szCs w:val="21"/>
        </w:rPr>
        <w:t>南</w:t>
      </w:r>
      <w:r>
        <w:rPr>
          <w:szCs w:val="21"/>
        </w:rPr>
        <w:t xml:space="preserve"> 324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055F10" w:rsidRPr="00BD0EA1" w:rsidRDefault="00055F10" w:rsidP="00D451BF">
      <w:r>
        <w:rPr>
          <w:rFonts w:hint="eastAsia"/>
        </w:rPr>
        <w:t>批评：</w:t>
      </w:r>
      <w:r w:rsidRPr="00BD0EA1">
        <w:t xml:space="preserve"> </w:t>
      </w:r>
      <w:r>
        <w:t>141013 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；</w:t>
      </w:r>
      <w:r>
        <w:t>141024E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113</w:t>
      </w:r>
      <w:r>
        <w:rPr>
          <w:rFonts w:hint="eastAsia"/>
        </w:rPr>
        <w:t>；</w:t>
      </w:r>
      <w:r>
        <w:t>141041E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；</w:t>
      </w:r>
      <w:r>
        <w:t>151013E</w:t>
      </w:r>
      <w:r>
        <w:rPr>
          <w:rFonts w:hint="eastAsia"/>
        </w:rPr>
        <w:t>北</w:t>
      </w:r>
      <w:r>
        <w:t>221</w:t>
      </w:r>
      <w:r>
        <w:rPr>
          <w:rFonts w:hint="eastAsia"/>
        </w:rPr>
        <w:t>；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；</w:t>
      </w:r>
      <w:r>
        <w:t>151014E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ab/>
        <w:t>E</w:t>
      </w:r>
      <w:r>
        <w:rPr>
          <w:rFonts w:hint="eastAsia"/>
        </w:rPr>
        <w:t>北</w:t>
      </w:r>
      <w:r>
        <w:t>215.</w:t>
      </w:r>
    </w:p>
    <w:p w:rsidR="00055F10" w:rsidRPr="00F958FE" w:rsidRDefault="00055F10" w:rsidP="00867F61">
      <w:pPr>
        <w:ind w:left="31680" w:hangingChars="200" w:firstLine="31680"/>
        <w:rPr>
          <w:szCs w:val="21"/>
        </w:rPr>
      </w:pPr>
    </w:p>
    <w:p w:rsidR="00055F10" w:rsidRDefault="00055F10" w:rsidP="00867F61">
      <w:pPr>
        <w:ind w:left="31680" w:hangingChars="200" w:firstLine="31680"/>
        <w:rPr>
          <w:szCs w:val="21"/>
        </w:rPr>
      </w:pPr>
      <w:r>
        <w:rPr>
          <w:rFonts w:hint="eastAsia"/>
          <w:szCs w:val="21"/>
        </w:rPr>
        <w:t>第十六周勤名单：</w:t>
      </w:r>
      <w:r>
        <w:rPr>
          <w:szCs w:val="21"/>
        </w:rPr>
        <w:t xml:space="preserve"> </w:t>
      </w:r>
    </w:p>
    <w:p w:rsidR="00055F10" w:rsidRPr="00CB3BEE" w:rsidRDefault="00055F10" w:rsidP="00D451BF">
      <w:pPr>
        <w:rPr>
          <w:szCs w:val="21"/>
        </w:rPr>
      </w:pPr>
      <w:r w:rsidRPr="00CB3BEE">
        <w:rPr>
          <w:rFonts w:hint="eastAsia"/>
          <w:b/>
          <w:szCs w:val="21"/>
        </w:rPr>
        <w:t>迟到名单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</w:t>
      </w:r>
      <w:r w:rsidRPr="00D451BF">
        <w:rPr>
          <w:szCs w:val="21"/>
        </w:rPr>
        <w:t>2015</w:t>
      </w:r>
      <w:r w:rsidRPr="00D451BF">
        <w:rPr>
          <w:rFonts w:hint="eastAsia"/>
          <w:szCs w:val="21"/>
        </w:rPr>
        <w:t>年</w:t>
      </w:r>
      <w:r w:rsidRPr="00D451BF">
        <w:rPr>
          <w:szCs w:val="21"/>
        </w:rPr>
        <w:t>12</w:t>
      </w:r>
      <w:r w:rsidRPr="00D451BF">
        <w:rPr>
          <w:rFonts w:hint="eastAsia"/>
          <w:szCs w:val="21"/>
        </w:rPr>
        <w:t>月</w:t>
      </w:r>
      <w:r w:rsidRPr="00D451BF">
        <w:rPr>
          <w:szCs w:val="21"/>
        </w:rPr>
        <w:t>23</w:t>
      </w:r>
      <w:r w:rsidRPr="00D451BF">
        <w:rPr>
          <w:rFonts w:hint="eastAsia"/>
          <w:szCs w:val="21"/>
        </w:rPr>
        <w:t>日</w:t>
      </w:r>
      <w:r w:rsidRPr="00D451BF">
        <w:rPr>
          <w:szCs w:val="21"/>
        </w:rPr>
        <w:t>141012</w:t>
      </w:r>
      <w:r w:rsidRPr="00D451BF">
        <w:rPr>
          <w:rFonts w:hint="eastAsia"/>
          <w:szCs w:val="21"/>
        </w:rPr>
        <w:t>张浩洋、</w:t>
      </w:r>
      <w:r w:rsidRPr="00D451BF">
        <w:rPr>
          <w:szCs w:val="21"/>
        </w:rPr>
        <w:t>141061</w:t>
      </w:r>
      <w:r w:rsidRPr="00D451BF">
        <w:rPr>
          <w:rFonts w:hint="eastAsia"/>
          <w:szCs w:val="21"/>
        </w:rPr>
        <w:t>李佳早上迟到</w:t>
      </w:r>
      <w:r>
        <w:rPr>
          <w:rFonts w:hint="eastAsia"/>
          <w:szCs w:val="21"/>
        </w:rPr>
        <w:t>；</w:t>
      </w:r>
      <w:r w:rsidRPr="00D451BF">
        <w:rPr>
          <w:szCs w:val="21"/>
        </w:rPr>
        <w:t>2015</w:t>
      </w:r>
      <w:r w:rsidRPr="00D451BF">
        <w:rPr>
          <w:rFonts w:hint="eastAsia"/>
          <w:szCs w:val="21"/>
        </w:rPr>
        <w:t>年</w:t>
      </w:r>
      <w:r w:rsidRPr="00D451BF">
        <w:rPr>
          <w:szCs w:val="21"/>
        </w:rPr>
        <w:t>12</w:t>
      </w:r>
      <w:r w:rsidRPr="00D451BF">
        <w:rPr>
          <w:rFonts w:hint="eastAsia"/>
          <w:szCs w:val="21"/>
        </w:rPr>
        <w:t>月</w:t>
      </w:r>
      <w:r w:rsidRPr="00D451BF">
        <w:rPr>
          <w:szCs w:val="21"/>
        </w:rPr>
        <w:t>24</w:t>
      </w:r>
      <w:r w:rsidRPr="00D451BF">
        <w:rPr>
          <w:rFonts w:hint="eastAsia"/>
          <w:szCs w:val="21"/>
        </w:rPr>
        <w:t>日</w:t>
      </w:r>
      <w:r w:rsidRPr="00D451BF">
        <w:rPr>
          <w:szCs w:val="21"/>
        </w:rPr>
        <w:t>141031</w:t>
      </w:r>
      <w:r w:rsidRPr="00D451BF">
        <w:rPr>
          <w:rFonts w:hint="eastAsia"/>
          <w:szCs w:val="21"/>
        </w:rPr>
        <w:t>刘优早上迟到</w:t>
      </w:r>
    </w:p>
    <w:p w:rsidR="00055F10" w:rsidRDefault="00055F10" w:rsidP="00D451BF">
      <w:pPr>
        <w:rPr>
          <w:szCs w:val="21"/>
        </w:rPr>
      </w:pPr>
      <w:r>
        <w:rPr>
          <w:rFonts w:hint="eastAsia"/>
          <w:b/>
          <w:szCs w:val="21"/>
        </w:rPr>
        <w:t>旷课</w:t>
      </w:r>
      <w:r>
        <w:rPr>
          <w:rFonts w:hint="eastAsia"/>
          <w:szCs w:val="21"/>
        </w:rPr>
        <w:t>：</w:t>
      </w:r>
      <w:r w:rsidRPr="00D451BF">
        <w:rPr>
          <w:szCs w:val="21"/>
        </w:rPr>
        <w:t>151013</w:t>
      </w:r>
      <w:r w:rsidRPr="00D451BF">
        <w:rPr>
          <w:rFonts w:hint="eastAsia"/>
          <w:szCs w:val="21"/>
        </w:rPr>
        <w:t>旷：胡赟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151014</w:t>
      </w:r>
      <w:r w:rsidRPr="00D451BF">
        <w:rPr>
          <w:rFonts w:hint="eastAsia"/>
          <w:szCs w:val="21"/>
        </w:rPr>
        <w:t>毛联翔旷：孙岩，孙畅，陆星星</w:t>
      </w:r>
    </w:p>
    <w:p w:rsidR="00055F10" w:rsidRPr="00CB3BEE" w:rsidRDefault="00055F10" w:rsidP="00D451BF">
      <w:pPr>
        <w:rPr>
          <w:szCs w:val="21"/>
        </w:rPr>
      </w:pPr>
      <w:r w:rsidRPr="00CB3BEE">
        <w:rPr>
          <w:rFonts w:hint="eastAsia"/>
          <w:b/>
          <w:szCs w:val="21"/>
        </w:rPr>
        <w:t>晚自习违纪</w:t>
      </w:r>
      <w:r>
        <w:rPr>
          <w:szCs w:val="21"/>
        </w:rPr>
        <w:t>:</w:t>
      </w:r>
      <w:r w:rsidRPr="00D451BF">
        <w:t xml:space="preserve"> </w:t>
      </w:r>
      <w:r w:rsidRPr="00D451BF">
        <w:rPr>
          <w:szCs w:val="21"/>
        </w:rPr>
        <w:t>151032</w:t>
      </w:r>
      <w:r w:rsidRPr="00D451BF">
        <w:rPr>
          <w:rFonts w:hint="eastAsia"/>
          <w:szCs w:val="21"/>
        </w:rPr>
        <w:t>多人玩手机，屡教不改</w:t>
      </w:r>
      <w:r>
        <w:rPr>
          <w:rFonts w:hint="eastAsia"/>
          <w:szCs w:val="21"/>
        </w:rPr>
        <w:t>；</w:t>
      </w:r>
      <w:r>
        <w:rPr>
          <w:szCs w:val="21"/>
        </w:rPr>
        <w:t>151034</w:t>
      </w:r>
      <w:r w:rsidRPr="00D451BF">
        <w:rPr>
          <w:rFonts w:hint="eastAsia"/>
          <w:szCs w:val="21"/>
        </w:rPr>
        <w:t>张鹏玩手机，吴宇瀚说</w:t>
      </w:r>
      <w:r>
        <w:rPr>
          <w:rFonts w:hint="eastAsia"/>
          <w:szCs w:val="21"/>
        </w:rPr>
        <w:t>，不遵守纪律，态度恶劣；</w:t>
      </w:r>
      <w:r w:rsidRPr="00D451BF">
        <w:rPr>
          <w:szCs w:val="21"/>
        </w:rPr>
        <w:t>151041</w:t>
      </w:r>
      <w:r w:rsidRPr="00D451BF">
        <w:rPr>
          <w:rFonts w:hint="eastAsia"/>
          <w:szCs w:val="21"/>
        </w:rPr>
        <w:t>张桂林晚自习期间玩手机劝</w:t>
      </w:r>
      <w:r>
        <w:rPr>
          <w:rFonts w:hint="eastAsia"/>
          <w:szCs w:val="21"/>
        </w:rPr>
        <w:t>说</w:t>
      </w:r>
      <w:r w:rsidRPr="00D451BF">
        <w:rPr>
          <w:rFonts w:hint="eastAsia"/>
          <w:szCs w:val="21"/>
        </w:rPr>
        <w:t>多次</w:t>
      </w:r>
      <w:r>
        <w:rPr>
          <w:rFonts w:hint="eastAsia"/>
          <w:szCs w:val="21"/>
        </w:rPr>
        <w:t>无效。</w:t>
      </w:r>
    </w:p>
    <w:sectPr w:rsidR="00055F10" w:rsidRPr="00CB3BEE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F10" w:rsidRDefault="00055F10" w:rsidP="00690BD6">
      <w:r>
        <w:separator/>
      </w:r>
    </w:p>
  </w:endnote>
  <w:endnote w:type="continuationSeparator" w:id="0">
    <w:p w:rsidR="00055F10" w:rsidRDefault="00055F10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F10" w:rsidRDefault="00055F10" w:rsidP="00690BD6">
      <w:r>
        <w:separator/>
      </w:r>
    </w:p>
  </w:footnote>
  <w:footnote w:type="continuationSeparator" w:id="0">
    <w:p w:rsidR="00055F10" w:rsidRDefault="00055F10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F10" w:rsidRDefault="00055F10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1749B"/>
    <w:rsid w:val="000376F4"/>
    <w:rsid w:val="00052480"/>
    <w:rsid w:val="00054B20"/>
    <w:rsid w:val="00055F10"/>
    <w:rsid w:val="00066787"/>
    <w:rsid w:val="000707AD"/>
    <w:rsid w:val="00091D88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20239F"/>
    <w:rsid w:val="002160CC"/>
    <w:rsid w:val="00221BEE"/>
    <w:rsid w:val="0024110B"/>
    <w:rsid w:val="002456E5"/>
    <w:rsid w:val="002477C1"/>
    <w:rsid w:val="0025032E"/>
    <w:rsid w:val="00257BE3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40167"/>
    <w:rsid w:val="00446AEF"/>
    <w:rsid w:val="004521EA"/>
    <w:rsid w:val="004528A7"/>
    <w:rsid w:val="004549C6"/>
    <w:rsid w:val="004661FF"/>
    <w:rsid w:val="00475963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64F0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94929"/>
    <w:rsid w:val="006B1E06"/>
    <w:rsid w:val="006B1F27"/>
    <w:rsid w:val="006D22BA"/>
    <w:rsid w:val="006D2E99"/>
    <w:rsid w:val="00706977"/>
    <w:rsid w:val="007610ED"/>
    <w:rsid w:val="007711E2"/>
    <w:rsid w:val="00777B5C"/>
    <w:rsid w:val="00777DBC"/>
    <w:rsid w:val="0078272D"/>
    <w:rsid w:val="00796886"/>
    <w:rsid w:val="00797E2E"/>
    <w:rsid w:val="007B0098"/>
    <w:rsid w:val="007B0B01"/>
    <w:rsid w:val="007C1715"/>
    <w:rsid w:val="007C26C4"/>
    <w:rsid w:val="007C5F25"/>
    <w:rsid w:val="007F27CE"/>
    <w:rsid w:val="008237BE"/>
    <w:rsid w:val="00823E64"/>
    <w:rsid w:val="00825DB2"/>
    <w:rsid w:val="00827A72"/>
    <w:rsid w:val="008467C9"/>
    <w:rsid w:val="00867F61"/>
    <w:rsid w:val="00870C76"/>
    <w:rsid w:val="00871296"/>
    <w:rsid w:val="0087182F"/>
    <w:rsid w:val="00881A58"/>
    <w:rsid w:val="0088485D"/>
    <w:rsid w:val="0089357B"/>
    <w:rsid w:val="008A189A"/>
    <w:rsid w:val="008D1670"/>
    <w:rsid w:val="008D3342"/>
    <w:rsid w:val="008D40F5"/>
    <w:rsid w:val="008E091F"/>
    <w:rsid w:val="008F6A21"/>
    <w:rsid w:val="00906B98"/>
    <w:rsid w:val="00920FA6"/>
    <w:rsid w:val="00926D13"/>
    <w:rsid w:val="00963149"/>
    <w:rsid w:val="009A6AE8"/>
    <w:rsid w:val="009B22FB"/>
    <w:rsid w:val="009D02D3"/>
    <w:rsid w:val="009E0C4D"/>
    <w:rsid w:val="009E5D12"/>
    <w:rsid w:val="009E7907"/>
    <w:rsid w:val="009F05C2"/>
    <w:rsid w:val="009F2410"/>
    <w:rsid w:val="009F2B9C"/>
    <w:rsid w:val="009F3227"/>
    <w:rsid w:val="00A06AA0"/>
    <w:rsid w:val="00A17AA5"/>
    <w:rsid w:val="00A47A0C"/>
    <w:rsid w:val="00A526F7"/>
    <w:rsid w:val="00A53CFA"/>
    <w:rsid w:val="00A677AF"/>
    <w:rsid w:val="00A82403"/>
    <w:rsid w:val="00AB20FA"/>
    <w:rsid w:val="00AC5BA5"/>
    <w:rsid w:val="00AF1D7F"/>
    <w:rsid w:val="00B02E1B"/>
    <w:rsid w:val="00B155D9"/>
    <w:rsid w:val="00B166D4"/>
    <w:rsid w:val="00B17968"/>
    <w:rsid w:val="00B24BB3"/>
    <w:rsid w:val="00B31706"/>
    <w:rsid w:val="00B32B92"/>
    <w:rsid w:val="00B36D15"/>
    <w:rsid w:val="00B56FD2"/>
    <w:rsid w:val="00B73056"/>
    <w:rsid w:val="00B83940"/>
    <w:rsid w:val="00B87F65"/>
    <w:rsid w:val="00B92E52"/>
    <w:rsid w:val="00B949B3"/>
    <w:rsid w:val="00BA4721"/>
    <w:rsid w:val="00BA796E"/>
    <w:rsid w:val="00BD0EA1"/>
    <w:rsid w:val="00BE5382"/>
    <w:rsid w:val="00BE715F"/>
    <w:rsid w:val="00BF2BE5"/>
    <w:rsid w:val="00BF68AF"/>
    <w:rsid w:val="00C4474C"/>
    <w:rsid w:val="00C46D8E"/>
    <w:rsid w:val="00C55DA6"/>
    <w:rsid w:val="00C56B6B"/>
    <w:rsid w:val="00C97975"/>
    <w:rsid w:val="00CB3BEE"/>
    <w:rsid w:val="00CD258B"/>
    <w:rsid w:val="00CD4CA2"/>
    <w:rsid w:val="00CE1360"/>
    <w:rsid w:val="00D071A4"/>
    <w:rsid w:val="00D07C8B"/>
    <w:rsid w:val="00D16A8E"/>
    <w:rsid w:val="00D30939"/>
    <w:rsid w:val="00D41F59"/>
    <w:rsid w:val="00D451BF"/>
    <w:rsid w:val="00D54124"/>
    <w:rsid w:val="00D62AB6"/>
    <w:rsid w:val="00D94C93"/>
    <w:rsid w:val="00DA76DB"/>
    <w:rsid w:val="00DC00D0"/>
    <w:rsid w:val="00DC15D1"/>
    <w:rsid w:val="00DC214C"/>
    <w:rsid w:val="00DC2636"/>
    <w:rsid w:val="00DC5BD9"/>
    <w:rsid w:val="00DD3432"/>
    <w:rsid w:val="00DD7065"/>
    <w:rsid w:val="00DE2516"/>
    <w:rsid w:val="00DF421C"/>
    <w:rsid w:val="00E11A3F"/>
    <w:rsid w:val="00E244AD"/>
    <w:rsid w:val="00E416CD"/>
    <w:rsid w:val="00E52C3F"/>
    <w:rsid w:val="00E5660B"/>
    <w:rsid w:val="00E60578"/>
    <w:rsid w:val="00E8132B"/>
    <w:rsid w:val="00E97954"/>
    <w:rsid w:val="00EA6E8B"/>
    <w:rsid w:val="00EB5DCC"/>
    <w:rsid w:val="00EC7F3C"/>
    <w:rsid w:val="00ED0357"/>
    <w:rsid w:val="00ED7B13"/>
    <w:rsid w:val="00EF0883"/>
    <w:rsid w:val="00EF72F3"/>
    <w:rsid w:val="00F23690"/>
    <w:rsid w:val="00F35200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393</Words>
  <Characters>2243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3</cp:revision>
  <dcterms:created xsi:type="dcterms:W3CDTF">2016-01-04T04:44:00Z</dcterms:created>
  <dcterms:modified xsi:type="dcterms:W3CDTF">2016-01-04T09:58:00Z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