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8DE" w:rsidRDefault="003008DE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</w:p>
    <w:tbl>
      <w:tblPr>
        <w:tblpPr w:leftFromText="180" w:rightFromText="180" w:vertAnchor="text" w:horzAnchor="margin" w:tblpY="510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416"/>
        <w:gridCol w:w="850"/>
        <w:gridCol w:w="709"/>
        <w:gridCol w:w="709"/>
        <w:gridCol w:w="853"/>
        <w:gridCol w:w="709"/>
        <w:gridCol w:w="709"/>
        <w:gridCol w:w="850"/>
        <w:gridCol w:w="850"/>
      </w:tblGrid>
      <w:tr w:rsidR="003008DE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3008DE" w:rsidRDefault="003008DE" w:rsidP="003008DE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3008DE" w:rsidRDefault="003008DE" w:rsidP="003008DE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008DE" w:rsidRDefault="003008DE" w:rsidP="003008DE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3008DE" w:rsidRDefault="003008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008DE" w:rsidRDefault="003008DE" w:rsidP="003008DE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3008DE" w:rsidRDefault="003008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416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3008DE" w:rsidRDefault="003008DE" w:rsidP="003008DE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50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3008DE" w:rsidRDefault="003008DE">
            <w:pPr>
              <w:rPr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709" w:type="dxa"/>
          </w:tcPr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3008DE" w:rsidRDefault="003008D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850" w:type="dxa"/>
          </w:tcPr>
          <w:p w:rsidR="003008DE" w:rsidRDefault="003008DE" w:rsidP="003008DE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3008DE" w:rsidRDefault="003008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141011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14.4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  <w:r>
              <w:t>-2</w:t>
            </w: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31.6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141012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3.7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17.5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141013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12.4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27.2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141014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14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22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141021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14.7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  <w:r>
              <w:t>-2</w:t>
            </w: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28.6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141022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15.5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28.7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141023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12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24</w:t>
            </w:r>
          </w:p>
        </w:tc>
      </w:tr>
      <w:tr w:rsidR="003008DE">
        <w:trPr>
          <w:trHeight w:val="359"/>
        </w:trPr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141024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3.6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10.8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141031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14.4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23.5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141032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17.3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29.1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141041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18.6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35.7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141051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19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37.8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 xml:space="preserve">141061 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16.6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  <w:r>
              <w:t>-2</w:t>
            </w: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23.8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151011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20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20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151012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18.9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20.9</w:t>
            </w:r>
          </w:p>
        </w:tc>
      </w:tr>
      <w:tr w:rsidR="003008DE">
        <w:trPr>
          <w:trHeight w:val="317"/>
        </w:trPr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151013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3.7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3.7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151014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3.4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  <w:r>
              <w:t>-8</w:t>
            </w: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-4.6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151021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18.6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18.6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151022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13.2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13.2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151023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15.9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15.9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151031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12.8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12.8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151032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11.9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/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11.9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151033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15.5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15.5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151034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12.1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12.1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151041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15.9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15.9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17.8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17.8</w:t>
            </w:r>
          </w:p>
        </w:tc>
      </w:tr>
      <w:tr w:rsidR="003008DE">
        <w:tc>
          <w:tcPr>
            <w:tcW w:w="1430" w:type="dxa"/>
          </w:tcPr>
          <w:p w:rsidR="003008DE" w:rsidRDefault="003008DE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3008DE" w:rsidRDefault="003008DE">
            <w:pPr>
              <w:jc w:val="center"/>
            </w:pPr>
            <w:r>
              <w:t>5.6</w:t>
            </w:r>
          </w:p>
        </w:tc>
        <w:tc>
          <w:tcPr>
            <w:tcW w:w="766" w:type="dxa"/>
          </w:tcPr>
          <w:p w:rsidR="003008DE" w:rsidRDefault="003008DE">
            <w:pPr>
              <w:jc w:val="center"/>
            </w:pPr>
          </w:p>
        </w:tc>
        <w:tc>
          <w:tcPr>
            <w:tcW w:w="1164" w:type="dxa"/>
          </w:tcPr>
          <w:p w:rsidR="003008DE" w:rsidRDefault="003008DE">
            <w:pPr>
              <w:jc w:val="center"/>
            </w:pPr>
          </w:p>
        </w:tc>
        <w:tc>
          <w:tcPr>
            <w:tcW w:w="945" w:type="dxa"/>
          </w:tcPr>
          <w:p w:rsidR="003008DE" w:rsidRDefault="003008DE">
            <w:pPr>
              <w:jc w:val="center"/>
            </w:pPr>
          </w:p>
        </w:tc>
        <w:tc>
          <w:tcPr>
            <w:tcW w:w="1134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1416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709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</w:tcPr>
          <w:p w:rsidR="003008DE" w:rsidRDefault="003008DE">
            <w:pPr>
              <w:jc w:val="center"/>
            </w:pPr>
          </w:p>
        </w:tc>
        <w:tc>
          <w:tcPr>
            <w:tcW w:w="850" w:type="dxa"/>
            <w:vAlign w:val="center"/>
          </w:tcPr>
          <w:p w:rsidR="003008DE" w:rsidRDefault="003008DE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5.6</w:t>
            </w:r>
          </w:p>
        </w:tc>
      </w:tr>
    </w:tbl>
    <w:p w:rsidR="003008DE" w:rsidRDefault="003008DE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                        </w:t>
      </w:r>
      <w:r>
        <w:rPr>
          <w:rFonts w:ascii="宋体" w:hAnsi="宋体" w:hint="eastAsia"/>
          <w:b/>
          <w:sz w:val="24"/>
        </w:rPr>
        <w:t>第三、四周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9</w:t>
      </w:r>
      <w:bookmarkStart w:id="0" w:name="_GoBack"/>
      <w:bookmarkEnd w:id="0"/>
      <w:r>
        <w:rPr>
          <w:rFonts w:ascii="宋体" w:hAnsi="宋体" w:hint="eastAsia"/>
          <w:b/>
          <w:sz w:val="24"/>
        </w:rPr>
        <w:t>月</w:t>
      </w:r>
    </w:p>
    <w:p w:rsidR="003008DE" w:rsidRDefault="003008DE">
      <w:pPr>
        <w:rPr>
          <w:rFonts w:ascii="宋体"/>
          <w:b/>
          <w:sz w:val="24"/>
        </w:rPr>
      </w:pPr>
    </w:p>
    <w:p w:rsidR="003008DE" w:rsidRDefault="003008D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第三、四周情报：</w:t>
      </w:r>
    </w:p>
    <w:p w:rsidR="003008DE" w:rsidRDefault="003008D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宿舍卫生：</w:t>
      </w:r>
    </w:p>
    <w:p w:rsidR="003008DE" w:rsidRDefault="003008D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第三周：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表扬：</w:t>
      </w:r>
      <w:r>
        <w:rPr>
          <w:sz w:val="18"/>
          <w:szCs w:val="18"/>
        </w:rPr>
        <w:t xml:space="preserve"> 141011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508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518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322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606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609</w:t>
      </w:r>
      <w:r>
        <w:rPr>
          <w:rFonts w:hint="eastAsia"/>
          <w:sz w:val="18"/>
          <w:szCs w:val="18"/>
        </w:rPr>
        <w:t>、、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623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 xml:space="preserve">106 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128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141032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 xml:space="preserve">203 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141041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141051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141061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204E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304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151023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151032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151041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151051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151061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215</w:t>
      </w:r>
      <w:r>
        <w:rPr>
          <w:rFonts w:hint="eastAsia"/>
          <w:sz w:val="18"/>
          <w:szCs w:val="18"/>
        </w:rPr>
        <w:t>。</w:t>
      </w:r>
    </w:p>
    <w:p w:rsidR="003008DE" w:rsidRDefault="003008D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批评：</w:t>
      </w:r>
      <w:r>
        <w:rPr>
          <w:sz w:val="18"/>
          <w:szCs w:val="18"/>
        </w:rPr>
        <w:t xml:space="preserve"> 141024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141041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120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151041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151061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122</w:t>
      </w:r>
      <w:r>
        <w:rPr>
          <w:rFonts w:hint="eastAsia"/>
          <w:sz w:val="18"/>
          <w:szCs w:val="18"/>
        </w:rPr>
        <w:t>。</w:t>
      </w:r>
    </w:p>
    <w:p w:rsidR="003008DE" w:rsidRDefault="003008D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第四周：</w:t>
      </w:r>
    </w:p>
    <w:p w:rsidR="003008DE" w:rsidRDefault="003008D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表扬：</w:t>
      </w:r>
      <w:r>
        <w:rPr>
          <w:sz w:val="18"/>
          <w:szCs w:val="18"/>
        </w:rPr>
        <w:t>141011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508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322</w:t>
      </w:r>
      <w:r>
        <w:rPr>
          <w:rFonts w:hint="eastAsia"/>
          <w:sz w:val="18"/>
          <w:szCs w:val="18"/>
        </w:rPr>
        <w:t>、；</w:t>
      </w:r>
      <w:r>
        <w:rPr>
          <w:sz w:val="18"/>
          <w:szCs w:val="18"/>
        </w:rPr>
        <w:t>141021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521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 xml:space="preserve">E   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621</w:t>
      </w:r>
      <w:r>
        <w:rPr>
          <w:rFonts w:hint="eastAsia"/>
          <w:sz w:val="18"/>
          <w:szCs w:val="18"/>
        </w:rPr>
        <w:t>；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141024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622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141032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414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 xml:space="preserve">E 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141041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118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141051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141061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206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223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217</w:t>
      </w:r>
      <w:r>
        <w:rPr>
          <w:rFonts w:hint="eastAsia"/>
          <w:sz w:val="18"/>
          <w:szCs w:val="18"/>
        </w:rPr>
        <w:t>；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151021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225E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507</w:t>
      </w:r>
      <w:r>
        <w:rPr>
          <w:rFonts w:hint="eastAsia"/>
          <w:sz w:val="18"/>
          <w:szCs w:val="18"/>
        </w:rPr>
        <w:t>；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151023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425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151032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524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151033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202E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151034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521</w:t>
      </w:r>
      <w:r>
        <w:rPr>
          <w:rFonts w:hint="eastAsia"/>
          <w:sz w:val="18"/>
          <w:szCs w:val="18"/>
        </w:rPr>
        <w:t>；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151041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151051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124</w:t>
      </w:r>
      <w:r>
        <w:rPr>
          <w:rFonts w:hint="eastAsia"/>
          <w:sz w:val="18"/>
          <w:szCs w:val="18"/>
        </w:rPr>
        <w:t>、</w:t>
      </w:r>
    </w:p>
    <w:p w:rsidR="003008DE" w:rsidRDefault="003008DE" w:rsidP="00732BE9">
      <w:pPr>
        <w:ind w:firstLineChars="200" w:firstLine="31680"/>
        <w:rPr>
          <w:sz w:val="18"/>
          <w:szCs w:val="18"/>
        </w:rPr>
      </w:pP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151061</w:t>
      </w:r>
      <w:r>
        <w:rPr>
          <w:sz w:val="18"/>
          <w:szCs w:val="18"/>
        </w:rPr>
        <w:tab/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216</w:t>
      </w:r>
      <w:r>
        <w:rPr>
          <w:rFonts w:hint="eastAsia"/>
          <w:sz w:val="18"/>
          <w:szCs w:val="18"/>
        </w:rPr>
        <w:t>。</w:t>
      </w:r>
    </w:p>
    <w:p w:rsidR="003008DE" w:rsidRDefault="003008DE" w:rsidP="00732BE9">
      <w:pPr>
        <w:ind w:left="31680" w:hanging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批评：</w:t>
      </w:r>
      <w:r>
        <w:rPr>
          <w:sz w:val="18"/>
          <w:szCs w:val="18"/>
        </w:rPr>
        <w:t xml:space="preserve"> 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522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504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519</w:t>
      </w:r>
      <w:r>
        <w:rPr>
          <w:rFonts w:hint="eastAsia"/>
          <w:sz w:val="18"/>
          <w:szCs w:val="18"/>
        </w:rPr>
        <w:t>。</w:t>
      </w:r>
    </w:p>
    <w:p w:rsidR="003008DE" w:rsidRDefault="003008DE" w:rsidP="00732BE9">
      <w:pPr>
        <w:ind w:left="31680" w:hanging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早晨迟到：</w:t>
      </w:r>
      <w:r>
        <w:rPr>
          <w:sz w:val="18"/>
          <w:szCs w:val="18"/>
        </w:rPr>
        <w:t xml:space="preserve">151014 </w:t>
      </w:r>
      <w:r>
        <w:rPr>
          <w:rFonts w:hint="eastAsia"/>
          <w:sz w:val="18"/>
          <w:szCs w:val="18"/>
        </w:rPr>
        <w:t>胡杨杨、陈子朋、任博文、凌一鹏</w:t>
      </w:r>
      <w:r>
        <w:rPr>
          <w:sz w:val="18"/>
          <w:szCs w:val="18"/>
        </w:rPr>
        <w:t>9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24</w:t>
      </w:r>
      <w:r>
        <w:rPr>
          <w:rFonts w:hint="eastAsia"/>
          <w:sz w:val="18"/>
          <w:szCs w:val="18"/>
        </w:rPr>
        <w:t>日早晨迟到；</w:t>
      </w:r>
      <w:r>
        <w:rPr>
          <w:sz w:val="18"/>
          <w:szCs w:val="18"/>
        </w:rPr>
        <w:t xml:space="preserve">141011 </w:t>
      </w:r>
      <w:r>
        <w:rPr>
          <w:rFonts w:hint="eastAsia"/>
          <w:sz w:val="18"/>
          <w:szCs w:val="18"/>
        </w:rPr>
        <w:t>苏威</w:t>
      </w:r>
      <w:r>
        <w:rPr>
          <w:sz w:val="18"/>
          <w:szCs w:val="18"/>
        </w:rPr>
        <w:t>9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28</w:t>
      </w:r>
      <w:r>
        <w:rPr>
          <w:rFonts w:hint="eastAsia"/>
          <w:sz w:val="18"/>
          <w:szCs w:val="18"/>
        </w:rPr>
        <w:t>日早晨迟到；</w:t>
      </w:r>
      <w:r>
        <w:rPr>
          <w:sz w:val="18"/>
          <w:szCs w:val="18"/>
        </w:rPr>
        <w:t xml:space="preserve">141021 </w:t>
      </w:r>
      <w:r>
        <w:rPr>
          <w:rFonts w:hint="eastAsia"/>
          <w:sz w:val="18"/>
          <w:szCs w:val="18"/>
        </w:rPr>
        <w:t>徐晨</w:t>
      </w:r>
      <w:r>
        <w:rPr>
          <w:sz w:val="18"/>
          <w:szCs w:val="18"/>
        </w:rPr>
        <w:t>9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28</w:t>
      </w:r>
      <w:r>
        <w:rPr>
          <w:rFonts w:hint="eastAsia"/>
          <w:sz w:val="18"/>
          <w:szCs w:val="18"/>
        </w:rPr>
        <w:t>日早晨迟到；</w:t>
      </w:r>
      <w:r>
        <w:rPr>
          <w:sz w:val="18"/>
          <w:szCs w:val="18"/>
        </w:rPr>
        <w:t xml:space="preserve">141061 </w:t>
      </w:r>
      <w:r>
        <w:rPr>
          <w:rFonts w:hint="eastAsia"/>
          <w:sz w:val="18"/>
          <w:szCs w:val="18"/>
        </w:rPr>
        <w:t>戈兴月</w:t>
      </w:r>
      <w:r>
        <w:rPr>
          <w:sz w:val="18"/>
          <w:szCs w:val="18"/>
        </w:rPr>
        <w:t>9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28</w:t>
      </w:r>
      <w:r>
        <w:rPr>
          <w:rFonts w:hint="eastAsia"/>
          <w:sz w:val="18"/>
          <w:szCs w:val="18"/>
        </w:rPr>
        <w:t>日早晨迟到。</w:t>
      </w:r>
    </w:p>
    <w:p w:rsidR="003008DE" w:rsidRDefault="003008DE" w:rsidP="00732BE9">
      <w:pPr>
        <w:ind w:left="31680" w:hanging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其他：爱心助学捐赠活动，根据各班级参与程度由高至低依次加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分。</w:t>
      </w:r>
      <w:r>
        <w:rPr>
          <w:sz w:val="18"/>
          <w:szCs w:val="18"/>
        </w:rPr>
        <w:t>141013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141011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141014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151012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141012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141061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分。</w:t>
      </w:r>
    </w:p>
    <w:p w:rsidR="003008DE" w:rsidRDefault="003008DE" w:rsidP="00732BE9">
      <w:pPr>
        <w:ind w:left="31680" w:hangingChars="200" w:firstLine="31680"/>
        <w:rPr>
          <w:sz w:val="18"/>
          <w:szCs w:val="18"/>
        </w:rPr>
      </w:pPr>
    </w:p>
    <w:p w:rsidR="003008DE" w:rsidRDefault="003008DE" w:rsidP="00394F5A">
      <w:pPr>
        <w:ind w:left="31680" w:hangingChars="200" w:firstLine="31680"/>
        <w:rPr>
          <w:sz w:val="18"/>
          <w:szCs w:val="18"/>
        </w:rPr>
      </w:pPr>
    </w:p>
    <w:sectPr w:rsidR="003008DE" w:rsidSect="00D330A8"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376F4"/>
    <w:rsid w:val="00066787"/>
    <w:rsid w:val="000D0206"/>
    <w:rsid w:val="000D7E9F"/>
    <w:rsid w:val="000E2928"/>
    <w:rsid w:val="0011719B"/>
    <w:rsid w:val="00126179"/>
    <w:rsid w:val="0012651A"/>
    <w:rsid w:val="00146F35"/>
    <w:rsid w:val="00150596"/>
    <w:rsid w:val="0016707A"/>
    <w:rsid w:val="00172A27"/>
    <w:rsid w:val="001B3C85"/>
    <w:rsid w:val="0020239F"/>
    <w:rsid w:val="00221BEE"/>
    <w:rsid w:val="00261C6B"/>
    <w:rsid w:val="00263A0B"/>
    <w:rsid w:val="0029041F"/>
    <w:rsid w:val="002A5D45"/>
    <w:rsid w:val="002C4D41"/>
    <w:rsid w:val="003008DE"/>
    <w:rsid w:val="0030381E"/>
    <w:rsid w:val="00307C48"/>
    <w:rsid w:val="003276D0"/>
    <w:rsid w:val="003314AA"/>
    <w:rsid w:val="0033735C"/>
    <w:rsid w:val="00361806"/>
    <w:rsid w:val="003662D7"/>
    <w:rsid w:val="00385079"/>
    <w:rsid w:val="00391664"/>
    <w:rsid w:val="00394F5A"/>
    <w:rsid w:val="00426B43"/>
    <w:rsid w:val="004354D9"/>
    <w:rsid w:val="004528A7"/>
    <w:rsid w:val="004D6482"/>
    <w:rsid w:val="00503F1C"/>
    <w:rsid w:val="00530A96"/>
    <w:rsid w:val="00576AD5"/>
    <w:rsid w:val="005D6C2F"/>
    <w:rsid w:val="005E132B"/>
    <w:rsid w:val="0060746C"/>
    <w:rsid w:val="00656DFC"/>
    <w:rsid w:val="00706977"/>
    <w:rsid w:val="00732BE9"/>
    <w:rsid w:val="007610ED"/>
    <w:rsid w:val="00777DBC"/>
    <w:rsid w:val="00797E2E"/>
    <w:rsid w:val="007C26C4"/>
    <w:rsid w:val="007C5F25"/>
    <w:rsid w:val="00823E64"/>
    <w:rsid w:val="008467C9"/>
    <w:rsid w:val="00871296"/>
    <w:rsid w:val="00881A58"/>
    <w:rsid w:val="0088485D"/>
    <w:rsid w:val="0089357B"/>
    <w:rsid w:val="00906B98"/>
    <w:rsid w:val="00906EA8"/>
    <w:rsid w:val="00920FA6"/>
    <w:rsid w:val="00926D13"/>
    <w:rsid w:val="009B22FB"/>
    <w:rsid w:val="009D02D3"/>
    <w:rsid w:val="009E5D12"/>
    <w:rsid w:val="009F05C2"/>
    <w:rsid w:val="009F3227"/>
    <w:rsid w:val="00A06AA0"/>
    <w:rsid w:val="00A47A0C"/>
    <w:rsid w:val="00A526F7"/>
    <w:rsid w:val="00AB20FA"/>
    <w:rsid w:val="00AC5BA5"/>
    <w:rsid w:val="00B02E1B"/>
    <w:rsid w:val="00B166D4"/>
    <w:rsid w:val="00B56FD2"/>
    <w:rsid w:val="00B73056"/>
    <w:rsid w:val="00B87F65"/>
    <w:rsid w:val="00BA796E"/>
    <w:rsid w:val="00BF2BE5"/>
    <w:rsid w:val="00CD258B"/>
    <w:rsid w:val="00D071A4"/>
    <w:rsid w:val="00D07C8B"/>
    <w:rsid w:val="00D330A8"/>
    <w:rsid w:val="00D62AB6"/>
    <w:rsid w:val="00D94C93"/>
    <w:rsid w:val="00DA76DB"/>
    <w:rsid w:val="00DD3432"/>
    <w:rsid w:val="00E11A3F"/>
    <w:rsid w:val="00E244AD"/>
    <w:rsid w:val="00E97954"/>
    <w:rsid w:val="00EC7F3C"/>
    <w:rsid w:val="01F65F44"/>
    <w:rsid w:val="06C32324"/>
    <w:rsid w:val="07E81C51"/>
    <w:rsid w:val="08FF66C1"/>
    <w:rsid w:val="09795A0F"/>
    <w:rsid w:val="0C6C2BF0"/>
    <w:rsid w:val="0F5074B0"/>
    <w:rsid w:val="106A7BFD"/>
    <w:rsid w:val="10AC2646"/>
    <w:rsid w:val="112B6BB7"/>
    <w:rsid w:val="1344612C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78A29C2"/>
    <w:rsid w:val="69713E8B"/>
    <w:rsid w:val="6A0D3D09"/>
    <w:rsid w:val="6A2826FD"/>
    <w:rsid w:val="6B2941F1"/>
    <w:rsid w:val="6BA73AAA"/>
    <w:rsid w:val="6BCF760D"/>
    <w:rsid w:val="6C970FE6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0A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33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330A8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D33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330A8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D330A8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632</Words>
  <Characters>3605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汽车工程学院文明班级积分统计表                               第1周  时间：2014年9月</dc:title>
  <dc:subject/>
  <dc:creator>Sky123.Org</dc:creator>
  <cp:keywords/>
  <dc:description/>
  <cp:lastModifiedBy>微软用户</cp:lastModifiedBy>
  <cp:revision>2</cp:revision>
  <dcterms:created xsi:type="dcterms:W3CDTF">2015-09-22T09:37:00Z</dcterms:created>
  <dcterms:modified xsi:type="dcterms:W3CDTF">2015-10-13T01:24:00Z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