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4A65DF" w:rsidTr="009F241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4A65DF" w:rsidRDefault="004A65DF" w:rsidP="004A65DF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4A65DF" w:rsidRDefault="004A65DF" w:rsidP="004A65DF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A65DF" w:rsidRDefault="004A65DF" w:rsidP="004A65DF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A65DF" w:rsidRDefault="004A65DF" w:rsidP="004A65DF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4A65DF" w:rsidRDefault="004A65DF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4A65DF" w:rsidRDefault="004A65DF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4A65DF" w:rsidRDefault="004A65DF" w:rsidP="004A65DF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4A65DF" w:rsidTr="009F2410">
        <w:trPr>
          <w:trHeight w:val="347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4A65DF" w:rsidRDefault="004A65DF" w:rsidP="00A752FA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22.8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4A65DF" w:rsidRDefault="004A65DF" w:rsidP="008A657F">
            <w:pPr>
              <w:rPr>
                <w:sz w:val="24"/>
              </w:rPr>
            </w:pPr>
            <w:r>
              <w:rPr>
                <w:sz w:val="24"/>
              </w:rPr>
              <w:t>-3.7</w:t>
            </w:r>
          </w:p>
        </w:tc>
        <w:tc>
          <w:tcPr>
            <w:tcW w:w="766" w:type="dxa"/>
          </w:tcPr>
          <w:p w:rsidR="004A65DF" w:rsidRDefault="004A65DF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A752FA">
            <w:pPr>
              <w:rPr>
                <w:sz w:val="24"/>
              </w:rPr>
            </w:pPr>
            <w:r>
              <w:rPr>
                <w:sz w:val="24"/>
              </w:rPr>
              <w:t xml:space="preserve"> -25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4A65DF" w:rsidRDefault="004A65DF" w:rsidP="001F3E3C">
            <w:pPr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4A65DF" w:rsidTr="009F2410">
        <w:trPr>
          <w:trHeight w:val="64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4A65DF" w:rsidRDefault="004A65DF" w:rsidP="00A752FA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A60F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</w:tr>
      <w:tr w:rsidR="004A65DF" w:rsidTr="009F2410">
        <w:trPr>
          <w:trHeight w:val="395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58.9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A65DF" w:rsidRDefault="004A65DF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</w:tr>
      <w:tr w:rsidR="004A65DF" w:rsidTr="009F2410">
        <w:trPr>
          <w:trHeight w:val="359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4A65DF" w:rsidRDefault="004A65DF" w:rsidP="000071EC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-15.6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7B0B0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-6.8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4A65DF" w:rsidRDefault="004A65DF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-1.3</w:t>
            </w:r>
          </w:p>
        </w:tc>
        <w:tc>
          <w:tcPr>
            <w:tcW w:w="766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-0.6</w:t>
            </w:r>
          </w:p>
        </w:tc>
      </w:tr>
      <w:tr w:rsidR="004A65DF" w:rsidTr="009F2410">
        <w:trPr>
          <w:trHeight w:val="257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4A65DF" w:rsidRDefault="004A65DF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6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461F85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46.2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461F85">
            <w:pPr>
              <w:rPr>
                <w:sz w:val="24"/>
              </w:rPr>
            </w:pPr>
            <w:r>
              <w:rPr>
                <w:sz w:val="24"/>
              </w:rPr>
              <w:t>55.8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</w:tcPr>
          <w:p w:rsidR="004A65DF" w:rsidRDefault="004A65DF" w:rsidP="00461F8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87.1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4A65DF" w:rsidRDefault="004A65DF" w:rsidP="008A657F">
            <w:pPr>
              <w:rPr>
                <w:sz w:val="24"/>
              </w:rPr>
            </w:pPr>
            <w:r>
              <w:rPr>
                <w:sz w:val="24"/>
              </w:rPr>
              <w:t xml:space="preserve"> 8.9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A65DF" w:rsidRDefault="004A65DF" w:rsidP="00D3221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65.5</w:t>
            </w:r>
          </w:p>
        </w:tc>
      </w:tr>
      <w:tr w:rsidR="004A65DF" w:rsidTr="009F2410">
        <w:trPr>
          <w:trHeight w:val="317"/>
        </w:trPr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-10.9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-2.4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40.8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4A65DF" w:rsidRDefault="004A65DF" w:rsidP="001F3E3C">
            <w:pPr>
              <w:rPr>
                <w:sz w:val="24"/>
              </w:rPr>
            </w:pPr>
            <w:r>
              <w:rPr>
                <w:sz w:val="24"/>
              </w:rPr>
              <w:t xml:space="preserve"> 10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61.7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4A65DF" w:rsidRDefault="004A65DF" w:rsidP="00DC214C">
            <w:pPr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D32219">
            <w:pPr>
              <w:rPr>
                <w:sz w:val="24"/>
              </w:rPr>
            </w:pPr>
            <w:r>
              <w:rPr>
                <w:sz w:val="24"/>
              </w:rPr>
              <w:t xml:space="preserve">  -2</w:t>
            </w:r>
          </w:p>
        </w:tc>
        <w:tc>
          <w:tcPr>
            <w:tcW w:w="945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63.3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51.9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4A65DF" w:rsidRDefault="004A65DF" w:rsidP="00BC3DE1">
            <w:pPr>
              <w:rPr>
                <w:sz w:val="24"/>
              </w:rPr>
            </w:pPr>
            <w:r>
              <w:rPr>
                <w:sz w:val="24"/>
              </w:rPr>
              <w:t xml:space="preserve"> -2.3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4A65DF" w:rsidRDefault="004A65DF" w:rsidP="00D32219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3.9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-8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963149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6.9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4A65DF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58.8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A65DF" w:rsidRDefault="004A65DF" w:rsidP="006212B0"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64.3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4A65DF" w:rsidRDefault="004A65DF" w:rsidP="006212B0">
            <w:r>
              <w:t xml:space="preserve"> 10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1164" w:type="dxa"/>
          </w:tcPr>
          <w:p w:rsidR="004A65DF" w:rsidRDefault="004A65DF" w:rsidP="004A65DF">
            <w:pPr>
              <w:ind w:firstLineChars="100" w:firstLine="31680"/>
            </w:pPr>
            <w:r>
              <w:t>+2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</w:pPr>
            <w:r>
              <w:t>+1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984" w:type="dxa"/>
          </w:tcPr>
          <w:p w:rsidR="004A65DF" w:rsidRDefault="004A65DF" w:rsidP="004A65DF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4A65DF" w:rsidRDefault="004A65DF" w:rsidP="006B4A48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80</w:t>
            </w:r>
          </w:p>
        </w:tc>
      </w:tr>
      <w:tr w:rsidR="004A65DF" w:rsidTr="009F2410">
        <w:tc>
          <w:tcPr>
            <w:tcW w:w="1430" w:type="dxa"/>
          </w:tcPr>
          <w:p w:rsidR="004A65DF" w:rsidRDefault="004A65DF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4A65DF" w:rsidRDefault="004A65DF" w:rsidP="008F6A21">
            <w:r>
              <w:t>8.4</w:t>
            </w:r>
          </w:p>
        </w:tc>
        <w:tc>
          <w:tcPr>
            <w:tcW w:w="766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1164" w:type="dxa"/>
          </w:tcPr>
          <w:p w:rsidR="004A65DF" w:rsidRDefault="004A65DF" w:rsidP="000071EC">
            <w:r>
              <w:t xml:space="preserve">  +2</w:t>
            </w:r>
          </w:p>
        </w:tc>
        <w:tc>
          <w:tcPr>
            <w:tcW w:w="945" w:type="dxa"/>
          </w:tcPr>
          <w:p w:rsidR="004A65DF" w:rsidRDefault="004A65DF" w:rsidP="006212B0">
            <w:pPr>
              <w:jc w:val="center"/>
            </w:pPr>
            <w:r>
              <w:t>+0.5</w:t>
            </w:r>
          </w:p>
        </w:tc>
        <w:tc>
          <w:tcPr>
            <w:tcW w:w="1134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1356" w:type="dxa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A65DF" w:rsidRDefault="004A65DF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A65DF" w:rsidRDefault="004A65DF" w:rsidP="006212B0">
            <w:pPr>
              <w:jc w:val="center"/>
            </w:pPr>
          </w:p>
        </w:tc>
        <w:tc>
          <w:tcPr>
            <w:tcW w:w="984" w:type="dxa"/>
          </w:tcPr>
          <w:p w:rsidR="004A65DF" w:rsidRDefault="004A65DF" w:rsidP="004A65DF">
            <w:pPr>
              <w:ind w:firstLineChars="150" w:firstLine="31680"/>
            </w:pPr>
          </w:p>
        </w:tc>
        <w:tc>
          <w:tcPr>
            <w:tcW w:w="867" w:type="dxa"/>
            <w:vAlign w:val="center"/>
          </w:tcPr>
          <w:p w:rsidR="004A65DF" w:rsidRDefault="004A65DF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75.8</w:t>
            </w:r>
            <w:bookmarkStart w:id="0" w:name="_GoBack"/>
            <w:bookmarkEnd w:id="0"/>
          </w:p>
        </w:tc>
      </w:tr>
    </w:tbl>
    <w:p w:rsidR="004A65DF" w:rsidRDefault="004A65DF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第七周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</w:p>
    <w:p w:rsidR="004A65DF" w:rsidRDefault="004A65DF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4A65DF" w:rsidRDefault="004A65DF">
      <w:pPr>
        <w:rPr>
          <w:szCs w:val="21"/>
        </w:rPr>
      </w:pPr>
      <w:r>
        <w:rPr>
          <w:rFonts w:hint="eastAsia"/>
          <w:szCs w:val="21"/>
        </w:rPr>
        <w:t>第七周情报：</w:t>
      </w:r>
    </w:p>
    <w:p w:rsidR="004A65DF" w:rsidRDefault="004A65DF" w:rsidP="000C78B2">
      <w:pPr>
        <w:ind w:firstLineChars="100" w:firstLine="31680"/>
        <w:rPr>
          <w:szCs w:val="21"/>
        </w:rPr>
      </w:pPr>
      <w:r>
        <w:rPr>
          <w:rFonts w:hint="eastAsia"/>
          <w:szCs w:val="21"/>
        </w:rPr>
        <w:t>一、宿舍卫生：</w:t>
      </w:r>
    </w:p>
    <w:p w:rsidR="004A65DF" w:rsidRDefault="004A65DF" w:rsidP="000C78B2">
      <w:pPr>
        <w:ind w:firstLineChars="100" w:firstLine="31680"/>
      </w:pPr>
      <w:r>
        <w:rPr>
          <w:rFonts w:hint="eastAsia"/>
        </w:rPr>
        <w:t>表扬：</w:t>
      </w:r>
      <w:r>
        <w:t xml:space="preserve"> 141011E</w:t>
      </w:r>
      <w:r>
        <w:rPr>
          <w:rFonts w:hint="eastAsia"/>
        </w:rPr>
        <w:t>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 xml:space="preserve"> 141013 E</w:t>
      </w:r>
      <w:r>
        <w:rPr>
          <w:rFonts w:hint="eastAsia"/>
        </w:rPr>
        <w:t>北</w:t>
      </w:r>
      <w:r>
        <w:t>101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322</w:t>
      </w:r>
      <w:r>
        <w:rPr>
          <w:rFonts w:hint="eastAsia"/>
        </w:rPr>
        <w:t>；</w:t>
      </w:r>
      <w:r>
        <w:t xml:space="preserve"> 141021 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  E</w:t>
      </w:r>
      <w:r>
        <w:rPr>
          <w:rFonts w:hint="eastAsia"/>
        </w:rPr>
        <w:t>北</w:t>
      </w:r>
      <w:r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612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621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 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 C</w:t>
      </w:r>
      <w:r>
        <w:rPr>
          <w:rFonts w:hint="eastAsia"/>
        </w:rPr>
        <w:t>北</w:t>
      </w:r>
      <w:r>
        <w:t>414</w:t>
      </w:r>
      <w:r>
        <w:rPr>
          <w:rFonts w:hint="eastAsia"/>
        </w:rPr>
        <w:t>；</w:t>
      </w:r>
      <w:r>
        <w:t xml:space="preserve"> 141051 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110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 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  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216</w:t>
      </w:r>
      <w:r>
        <w:rPr>
          <w:rFonts w:hint="eastAsia"/>
        </w:rPr>
        <w:t>；</w:t>
      </w:r>
      <w:r>
        <w:t>151014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；</w:t>
      </w:r>
      <w:r>
        <w:t>151021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 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507</w:t>
      </w:r>
      <w:r>
        <w:rPr>
          <w:rFonts w:hint="eastAsia"/>
        </w:rPr>
        <w:t>；</w:t>
      </w:r>
      <w:r>
        <w:t>151023 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；</w:t>
      </w:r>
      <w:r>
        <w:t>151031 C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151032  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525</w:t>
      </w:r>
      <w:r>
        <w:rPr>
          <w:rFonts w:hint="eastAsia"/>
        </w:rPr>
        <w:t>；</w:t>
      </w:r>
      <w:r>
        <w:t>151033 C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D</w:t>
      </w:r>
      <w:r>
        <w:rPr>
          <w:rFonts w:hint="eastAsia"/>
        </w:rPr>
        <w:t>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；</w:t>
      </w:r>
      <w:r>
        <w:t>151034  C</w:t>
      </w:r>
      <w:r>
        <w:rPr>
          <w:rFonts w:hint="eastAsia"/>
        </w:rPr>
        <w:t>南</w:t>
      </w:r>
      <w:r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210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 B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、</w:t>
      </w:r>
      <w:r>
        <w:t xml:space="preserve"> C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 C</w:t>
      </w:r>
      <w:r>
        <w:rPr>
          <w:rFonts w:hint="eastAsia"/>
        </w:rPr>
        <w:t>南</w:t>
      </w:r>
      <w:r>
        <w:t>116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。</w:t>
      </w:r>
    </w:p>
    <w:p w:rsidR="004A65DF" w:rsidRDefault="004A65DF" w:rsidP="000C78B2">
      <w:pPr>
        <w:ind w:firstLineChars="100" w:firstLine="31680"/>
      </w:pPr>
      <w:r>
        <w:rPr>
          <w:rFonts w:hint="eastAsia"/>
        </w:rPr>
        <w:t>批评：</w:t>
      </w:r>
      <w:r>
        <w:t xml:space="preserve"> 141011 E</w:t>
      </w:r>
      <w:r>
        <w:rPr>
          <w:rFonts w:hint="eastAsia"/>
        </w:rPr>
        <w:t>北</w:t>
      </w:r>
      <w:r>
        <w:t>501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508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>513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141022 E</w:t>
      </w:r>
      <w:r>
        <w:rPr>
          <w:rFonts w:hint="eastAsia"/>
        </w:rPr>
        <w:t>北</w:t>
      </w:r>
      <w:r>
        <w:t>605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620</w:t>
      </w:r>
      <w:r>
        <w:rPr>
          <w:rFonts w:hint="eastAsia"/>
        </w:rPr>
        <w:t>；</w:t>
      </w:r>
      <w:r>
        <w:t>141024  E</w:t>
      </w:r>
      <w:r>
        <w:rPr>
          <w:rFonts w:hint="eastAsia"/>
        </w:rPr>
        <w:t>北</w:t>
      </w:r>
      <w:r>
        <w:t>315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；</w:t>
      </w:r>
      <w:r>
        <w:t>141031E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 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141041 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325</w:t>
      </w:r>
      <w:r>
        <w:rPr>
          <w:rFonts w:hint="eastAsia"/>
        </w:rPr>
        <w:t>；</w:t>
      </w:r>
      <w:r>
        <w:t>151013 E</w:t>
      </w:r>
      <w:r>
        <w:rPr>
          <w:rFonts w:hint="eastAsia"/>
        </w:rPr>
        <w:t>南</w:t>
      </w:r>
      <w:r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223</w:t>
      </w:r>
      <w:r>
        <w:rPr>
          <w:rFonts w:hint="eastAsia"/>
        </w:rPr>
        <w:t>；</w:t>
      </w:r>
      <w:r>
        <w:t>151014 E</w:t>
      </w:r>
      <w:r>
        <w:rPr>
          <w:rFonts w:hint="eastAsia"/>
        </w:rPr>
        <w:t>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 xml:space="preserve"> E</w:t>
      </w:r>
      <w:r>
        <w:rPr>
          <w:rFonts w:hint="eastAsia"/>
        </w:rPr>
        <w:t>南</w:t>
      </w:r>
      <w:r>
        <w:t>215</w:t>
      </w:r>
      <w:r>
        <w:rPr>
          <w:rFonts w:hint="eastAsia"/>
        </w:rPr>
        <w:t>；</w:t>
      </w:r>
      <w:r>
        <w:t>151021 E</w:t>
      </w:r>
      <w:r>
        <w:rPr>
          <w:rFonts w:hint="eastAsia"/>
        </w:rPr>
        <w:t>南</w:t>
      </w:r>
      <w:r>
        <w:t>222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224</w:t>
      </w:r>
      <w:r>
        <w:rPr>
          <w:rFonts w:hint="eastAsia"/>
        </w:rPr>
        <w:t>；</w:t>
      </w:r>
      <w:r>
        <w:t>151023 E</w:t>
      </w:r>
      <w:r>
        <w:rPr>
          <w:rFonts w:hint="eastAsia"/>
        </w:rPr>
        <w:t>南</w:t>
      </w:r>
      <w:r>
        <w:t>512</w:t>
      </w:r>
      <w:r>
        <w:rPr>
          <w:rFonts w:hint="eastAsia"/>
        </w:rPr>
        <w:t>；</w:t>
      </w:r>
      <w:r>
        <w:t>151031 E</w:t>
      </w:r>
      <w:r>
        <w:rPr>
          <w:rFonts w:hint="eastAsia"/>
        </w:rPr>
        <w:t>南</w:t>
      </w:r>
      <w:r>
        <w:t>422</w:t>
      </w:r>
      <w:r>
        <w:rPr>
          <w:rFonts w:hint="eastAsia"/>
        </w:rPr>
        <w:t>；</w:t>
      </w:r>
      <w:r>
        <w:t>151032  E</w:t>
      </w:r>
      <w:r>
        <w:rPr>
          <w:rFonts w:hint="eastAsia"/>
        </w:rPr>
        <w:t>南</w:t>
      </w:r>
      <w:r>
        <w:t>522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523</w:t>
      </w:r>
      <w:r>
        <w:rPr>
          <w:rFonts w:hint="eastAsia"/>
        </w:rPr>
        <w:t>；</w:t>
      </w:r>
    </w:p>
    <w:p w:rsidR="004A65DF" w:rsidRDefault="004A65DF" w:rsidP="000C78B2">
      <w:pPr>
        <w:ind w:firstLineChars="200" w:firstLine="31680"/>
      </w:pPr>
      <w:r>
        <w:rPr>
          <w:rFonts w:hint="eastAsia"/>
        </w:rPr>
        <w:t>二、晚自习考勤情况：</w:t>
      </w:r>
      <w:r>
        <w:t>151012</w:t>
      </w:r>
      <w:r>
        <w:rPr>
          <w:rFonts w:hint="eastAsia"/>
        </w:rPr>
        <w:t>旷：陆克明（</w:t>
      </w:r>
      <w:r>
        <w:t>4.14</w:t>
      </w:r>
      <w:r>
        <w:rPr>
          <w:rFonts w:hint="eastAsia"/>
        </w:rPr>
        <w:t>）；</w:t>
      </w:r>
      <w:r>
        <w:t>151021</w:t>
      </w:r>
      <w:r>
        <w:rPr>
          <w:rFonts w:hint="eastAsia"/>
        </w:rPr>
        <w:t>旷：邓富川（</w:t>
      </w:r>
      <w:r>
        <w:t>4.11</w:t>
      </w:r>
      <w:r>
        <w:rPr>
          <w:rFonts w:hint="eastAsia"/>
        </w:rPr>
        <w:t>）李陈（</w:t>
      </w:r>
      <w:r>
        <w:t>4.14</w:t>
      </w:r>
      <w:r>
        <w:rPr>
          <w:rFonts w:hint="eastAsia"/>
        </w:rPr>
        <w:t>）；</w:t>
      </w:r>
      <w:r>
        <w:t>151022</w:t>
      </w:r>
      <w:r>
        <w:rPr>
          <w:rFonts w:hint="eastAsia"/>
        </w:rPr>
        <w:t>旷：张博文（</w:t>
      </w:r>
      <w:r>
        <w:t>4.10   4.11</w:t>
      </w:r>
      <w:r>
        <w:rPr>
          <w:rFonts w:hint="eastAsia"/>
        </w:rPr>
        <w:t>）；</w:t>
      </w:r>
      <w:r>
        <w:t>151023</w:t>
      </w:r>
      <w:r>
        <w:rPr>
          <w:rFonts w:hint="eastAsia"/>
        </w:rPr>
        <w:t>旷：吴博峰（</w:t>
      </w:r>
      <w:r>
        <w:t>4.10</w:t>
      </w:r>
      <w:r>
        <w:rPr>
          <w:rFonts w:hint="eastAsia"/>
        </w:rPr>
        <w:t>）；</w:t>
      </w:r>
      <w:r>
        <w:t>151031</w:t>
      </w:r>
      <w:r>
        <w:rPr>
          <w:rFonts w:hint="eastAsia"/>
        </w:rPr>
        <w:t>旷：卜亚辉，丁辰（</w:t>
      </w:r>
      <w:r>
        <w:t>4.14</w:t>
      </w:r>
      <w:r>
        <w:rPr>
          <w:rFonts w:hint="eastAsia"/>
        </w:rPr>
        <w:t>）；</w:t>
      </w:r>
      <w:r w:rsidRPr="00A70781">
        <w:t>151032</w:t>
      </w:r>
      <w:r w:rsidRPr="00A70781">
        <w:rPr>
          <w:rFonts w:hint="eastAsia"/>
        </w:rPr>
        <w:t>旷：李泽（</w:t>
      </w:r>
      <w:r w:rsidRPr="00A70781">
        <w:t>4.12</w:t>
      </w:r>
      <w:r w:rsidRPr="00A70781">
        <w:rPr>
          <w:rFonts w:hint="eastAsia"/>
        </w:rPr>
        <w:t>）</w:t>
      </w:r>
      <w:r w:rsidRPr="00A70781">
        <w:t xml:space="preserve"> </w:t>
      </w:r>
      <w:r w:rsidRPr="00A70781">
        <w:rPr>
          <w:rFonts w:hint="eastAsia"/>
        </w:rPr>
        <w:t>季鹏，李泽（</w:t>
      </w:r>
      <w:r w:rsidRPr="00A70781">
        <w:t>4.14</w:t>
      </w:r>
      <w:r w:rsidRPr="00A70781">
        <w:rPr>
          <w:rFonts w:hint="eastAsia"/>
        </w:rPr>
        <w:t>）</w:t>
      </w:r>
      <w:r>
        <w:rPr>
          <w:rFonts w:hint="eastAsia"/>
        </w:rPr>
        <w:t>；</w:t>
      </w:r>
      <w:r>
        <w:t>151033</w:t>
      </w:r>
      <w:r>
        <w:rPr>
          <w:rFonts w:hint="eastAsia"/>
        </w:rPr>
        <w:t>旷：</w:t>
      </w:r>
      <w:r>
        <w:t>4.10</w:t>
      </w:r>
      <w:r>
        <w:rPr>
          <w:rFonts w:hint="eastAsia"/>
        </w:rPr>
        <w:t>：车志越；</w:t>
      </w:r>
      <w:r>
        <w:t xml:space="preserve"> 4.12</w:t>
      </w:r>
      <w:r>
        <w:rPr>
          <w:rFonts w:hint="eastAsia"/>
        </w:rPr>
        <w:t>：陈龙，王静泽，车志越，谈靳鹏，翟云帆，许凯，刘雷，曹国庆，李桂林，林永伦，张庆龙，朱伟一，高萧涵，王东，王鑫梅；</w:t>
      </w:r>
      <w:r>
        <w:t>4,14</w:t>
      </w:r>
      <w:r>
        <w:rPr>
          <w:rFonts w:hint="eastAsia"/>
        </w:rPr>
        <w:t>：车志越，王静泽，谈靳鹏，李桂林</w:t>
      </w:r>
    </w:p>
    <w:p w:rsidR="004A65DF" w:rsidRPr="000071EC" w:rsidRDefault="004A65DF" w:rsidP="007B331C">
      <w:pPr>
        <w:ind w:firstLineChars="200" w:firstLine="31680"/>
      </w:pPr>
    </w:p>
    <w:sectPr w:rsidR="004A65DF" w:rsidRPr="000071E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5DF" w:rsidRDefault="004A65DF" w:rsidP="00690BD6">
      <w:r>
        <w:separator/>
      </w:r>
    </w:p>
  </w:endnote>
  <w:endnote w:type="continuationSeparator" w:id="0">
    <w:p w:rsidR="004A65DF" w:rsidRDefault="004A65DF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5DF" w:rsidRDefault="004A65DF" w:rsidP="00690BD6">
      <w:r>
        <w:separator/>
      </w:r>
    </w:p>
  </w:footnote>
  <w:footnote w:type="continuationSeparator" w:id="0">
    <w:p w:rsidR="004A65DF" w:rsidRDefault="004A65DF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5DF" w:rsidRDefault="004A65D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23D02"/>
    <w:rsid w:val="00126179"/>
    <w:rsid w:val="0012632E"/>
    <w:rsid w:val="0012651A"/>
    <w:rsid w:val="0013043B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91EC7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2</Pages>
  <Words>399</Words>
  <Characters>2278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4</cp:revision>
  <dcterms:created xsi:type="dcterms:W3CDTF">2016-04-21T09:33:00Z</dcterms:created>
  <dcterms:modified xsi:type="dcterms:W3CDTF">2016-04-22T01:30:00Z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