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07D" w:rsidRDefault="00B0007D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</w:p>
    <w:tbl>
      <w:tblPr>
        <w:tblpPr w:leftFromText="180" w:rightFromText="180" w:vertAnchor="text" w:horzAnchor="margin" w:tblpY="510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416"/>
        <w:gridCol w:w="850"/>
        <w:gridCol w:w="709"/>
        <w:gridCol w:w="709"/>
        <w:gridCol w:w="853"/>
        <w:gridCol w:w="709"/>
        <w:gridCol w:w="709"/>
        <w:gridCol w:w="850"/>
        <w:gridCol w:w="850"/>
      </w:tblGrid>
      <w:tr w:rsidR="00B0007D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B0007D" w:rsidRDefault="00B0007D" w:rsidP="00B0007D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B0007D" w:rsidRDefault="00B0007D" w:rsidP="00B0007D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B0007D" w:rsidRDefault="00B0007D" w:rsidP="00B0007D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B0007D" w:rsidRDefault="00B0007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B0007D" w:rsidRDefault="00B0007D" w:rsidP="00B0007D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B0007D" w:rsidRDefault="00B0007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416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B0007D" w:rsidRDefault="00B0007D" w:rsidP="00B0007D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50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B0007D" w:rsidRDefault="00B0007D">
            <w:pPr>
              <w:rPr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参与活动</w:t>
            </w:r>
          </w:p>
        </w:tc>
        <w:tc>
          <w:tcPr>
            <w:tcW w:w="709" w:type="dxa"/>
          </w:tcPr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B0007D" w:rsidRDefault="00B0007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850" w:type="dxa"/>
          </w:tcPr>
          <w:p w:rsidR="00B0007D" w:rsidRDefault="00B0007D" w:rsidP="00B0007D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50" w:type="dxa"/>
          </w:tcPr>
          <w:p w:rsidR="00B0007D" w:rsidRDefault="00B0007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141011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8.4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  <w:r>
              <w:t>-0.5</w:t>
            </w: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6</w:t>
            </w: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47.1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141012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18.7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141013</w:t>
            </w:r>
          </w:p>
        </w:tc>
        <w:tc>
          <w:tcPr>
            <w:tcW w:w="765" w:type="dxa"/>
          </w:tcPr>
          <w:p w:rsidR="00B0007D" w:rsidRDefault="00B0007D">
            <w:r>
              <w:t xml:space="preserve">  8.1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41.8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141014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2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24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141021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4.9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1.5</w:t>
            </w: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43.3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141022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7.6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37.8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141023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3.6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34</w:t>
            </w:r>
          </w:p>
        </w:tc>
      </w:tr>
      <w:tr w:rsidR="00B0007D">
        <w:trPr>
          <w:trHeight w:val="359"/>
        </w:trPr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141024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0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14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141031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1.7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  <w:r>
              <w:t>-2.5</w:t>
            </w: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28.3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141032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3</w:t>
            </w:r>
          </w:p>
        </w:tc>
        <w:tc>
          <w:tcPr>
            <w:tcW w:w="766" w:type="dxa"/>
          </w:tcPr>
          <w:p w:rsidR="00B0007D" w:rsidRDefault="00B0007D">
            <w:r>
              <w:t xml:space="preserve">  -1</w:t>
            </w: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39.3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141041</w:t>
            </w:r>
          </w:p>
        </w:tc>
        <w:tc>
          <w:tcPr>
            <w:tcW w:w="765" w:type="dxa"/>
          </w:tcPr>
          <w:p w:rsidR="00B0007D" w:rsidRDefault="00B0007D">
            <w:r>
              <w:t xml:space="preserve"> 9.5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55.9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141051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9.8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  <w:r>
              <w:t>-0.5</w:t>
            </w: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67.1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141061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9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54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151011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  <w:r>
              <w:t>-4</w:t>
            </w: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51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151012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5.6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49.3</w:t>
            </w:r>
          </w:p>
        </w:tc>
      </w:tr>
      <w:tr w:rsidR="00B0007D">
        <w:trPr>
          <w:trHeight w:val="317"/>
        </w:trPr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151013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-3.8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  <w:r>
              <w:t>-2</w:t>
            </w: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  <w:r>
              <w:t>-8</w:t>
            </w: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</w:t>
            </w:r>
            <w:r>
              <w:rPr>
                <w:rFonts w:ascii="宋体" w:hAnsi="宋体" w:cs="宋体"/>
                <w:sz w:val="24"/>
              </w:rPr>
              <w:t>1.7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151014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2.1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  <w:r>
              <w:t>-3.5</w:t>
            </w: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  <w:r>
              <w:t>-7</w:t>
            </w: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6</w:t>
            </w: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</w:t>
            </w:r>
            <w:r>
              <w:rPr>
                <w:rFonts w:ascii="宋体" w:hAnsi="宋体" w:cs="宋体"/>
                <w:sz w:val="24"/>
              </w:rPr>
              <w:t>8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151021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8.9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  <w:r>
              <w:t>-4</w:t>
            </w: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42.4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151022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9.4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  <w:r>
              <w:t>-1</w:t>
            </w: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49.2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151023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  <w:r>
              <w:t>-3</w:t>
            </w: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46.8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151031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8.6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  <w:r>
              <w:t>-3</w:t>
            </w: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  <w:r>
              <w:t>2</w:t>
            </w: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35.4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151032</w:t>
            </w:r>
          </w:p>
        </w:tc>
        <w:tc>
          <w:tcPr>
            <w:tcW w:w="765" w:type="dxa"/>
          </w:tcPr>
          <w:p w:rsidR="00B0007D" w:rsidRDefault="00B0007D">
            <w:r>
              <w:t xml:space="preserve"> 5.1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  <w:r>
              <w:t>-9</w:t>
            </w: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/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29.2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151033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5.9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36.6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151034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5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  <w:r>
              <w:t>-11</w:t>
            </w: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18.4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151041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9.8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  <w:r>
              <w:t>5</w:t>
            </w: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46.1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B0007D" w:rsidRDefault="00B0007D">
            <w:r>
              <w:t xml:space="preserve"> 6.7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  <w:r>
              <w:t>-6</w:t>
            </w: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  <w:r>
              <w:t>-5</w:t>
            </w: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33.2</w:t>
            </w:r>
          </w:p>
        </w:tc>
      </w:tr>
      <w:tr w:rsidR="00B0007D">
        <w:tc>
          <w:tcPr>
            <w:tcW w:w="1430" w:type="dxa"/>
          </w:tcPr>
          <w:p w:rsidR="00B0007D" w:rsidRDefault="00B0007D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B0007D" w:rsidRDefault="00B0007D">
            <w:pPr>
              <w:jc w:val="center"/>
            </w:pPr>
            <w:r>
              <w:t>10</w:t>
            </w:r>
          </w:p>
        </w:tc>
        <w:tc>
          <w:tcPr>
            <w:tcW w:w="766" w:type="dxa"/>
          </w:tcPr>
          <w:p w:rsidR="00B0007D" w:rsidRDefault="00B0007D">
            <w:pPr>
              <w:jc w:val="center"/>
            </w:pPr>
          </w:p>
        </w:tc>
        <w:tc>
          <w:tcPr>
            <w:tcW w:w="1164" w:type="dxa"/>
          </w:tcPr>
          <w:p w:rsidR="00B0007D" w:rsidRDefault="00B0007D">
            <w:pPr>
              <w:jc w:val="center"/>
            </w:pPr>
          </w:p>
        </w:tc>
        <w:tc>
          <w:tcPr>
            <w:tcW w:w="945" w:type="dxa"/>
          </w:tcPr>
          <w:p w:rsidR="00B0007D" w:rsidRDefault="00B0007D">
            <w:pPr>
              <w:jc w:val="center"/>
            </w:pPr>
          </w:p>
        </w:tc>
        <w:tc>
          <w:tcPr>
            <w:tcW w:w="1134" w:type="dxa"/>
          </w:tcPr>
          <w:p w:rsidR="00B0007D" w:rsidRDefault="00B0007D">
            <w:pPr>
              <w:jc w:val="center"/>
            </w:pPr>
            <w:bookmarkStart w:id="0" w:name="_GoBack"/>
            <w:bookmarkEnd w:id="0"/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1416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</w:tcPr>
          <w:p w:rsidR="00B0007D" w:rsidRDefault="00B0007D">
            <w:pPr>
              <w:jc w:val="center"/>
            </w:pP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  <w:r>
              <w:t>-4</w:t>
            </w:r>
          </w:p>
        </w:tc>
        <w:tc>
          <w:tcPr>
            <w:tcW w:w="709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</w:tcPr>
          <w:p w:rsidR="00B0007D" w:rsidRDefault="00B0007D">
            <w:pPr>
              <w:jc w:val="center"/>
            </w:pPr>
          </w:p>
        </w:tc>
        <w:tc>
          <w:tcPr>
            <w:tcW w:w="850" w:type="dxa"/>
            <w:vAlign w:val="center"/>
          </w:tcPr>
          <w:p w:rsidR="00B0007D" w:rsidRDefault="00B0007D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31</w:t>
            </w:r>
          </w:p>
        </w:tc>
      </w:tr>
    </w:tbl>
    <w:p w:rsidR="00B0007D" w:rsidRDefault="00B0007D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                        </w:t>
      </w:r>
      <w:r>
        <w:rPr>
          <w:rFonts w:ascii="宋体" w:hAnsi="宋体" w:hint="eastAsia"/>
          <w:b/>
          <w:sz w:val="24"/>
        </w:rPr>
        <w:t>第七周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11</w:t>
      </w:r>
      <w:r>
        <w:rPr>
          <w:rFonts w:ascii="宋体" w:hAnsi="宋体" w:hint="eastAsia"/>
          <w:b/>
          <w:sz w:val="24"/>
        </w:rPr>
        <w:t>月</w:t>
      </w:r>
    </w:p>
    <w:p w:rsidR="00B0007D" w:rsidRDefault="00B0007D">
      <w:pPr>
        <w:rPr>
          <w:rFonts w:ascii="宋体"/>
          <w:b/>
          <w:sz w:val="24"/>
        </w:rPr>
      </w:pPr>
    </w:p>
    <w:p w:rsidR="00B0007D" w:rsidRDefault="00B0007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第七周情报：</w:t>
      </w:r>
    </w:p>
    <w:p w:rsidR="00B0007D" w:rsidRDefault="00B0007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宿舍卫生：</w:t>
      </w:r>
    </w:p>
    <w:p w:rsidR="00B0007D" w:rsidRDefault="00B0007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第七周：</w:t>
      </w:r>
    </w:p>
    <w:p w:rsidR="00B0007D" w:rsidRDefault="00B0007D" w:rsidP="00003265">
      <w:pPr>
        <w:ind w:firstLineChars="200" w:firstLine="31680"/>
        <w:rPr>
          <w:sz w:val="18"/>
          <w:szCs w:val="18"/>
        </w:rPr>
      </w:pPr>
      <w:r>
        <w:rPr>
          <w:rFonts w:hint="eastAsia"/>
          <w:sz w:val="18"/>
          <w:szCs w:val="18"/>
        </w:rPr>
        <w:t>表扬：</w:t>
      </w:r>
      <w:r>
        <w:rPr>
          <w:sz w:val="18"/>
          <w:szCs w:val="18"/>
        </w:rPr>
        <w:t xml:space="preserve"> 141011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 xml:space="preserve">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501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141013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322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323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324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325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141014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 xml:space="preserve"> 141021 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519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525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141022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612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141023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621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141024 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622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141031</w:t>
      </w:r>
      <w:r>
        <w:rPr>
          <w:sz w:val="18"/>
          <w:szCs w:val="18"/>
        </w:rPr>
        <w:tab/>
        <w:t xml:space="preserve">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 xml:space="preserve">106 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141031 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 xml:space="preserve">111 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141032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111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141041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118</w:t>
      </w:r>
      <w:r>
        <w:rPr>
          <w:rFonts w:hint="eastAsia"/>
          <w:sz w:val="18"/>
          <w:szCs w:val="18"/>
        </w:rPr>
        <w:t>；；</w:t>
      </w:r>
      <w:r>
        <w:rPr>
          <w:sz w:val="18"/>
          <w:szCs w:val="18"/>
        </w:rPr>
        <w:t>141051 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110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141061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151011 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151012  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151014 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213 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216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151021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225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151022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310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151023C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509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516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151031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421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422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423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424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425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151032  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151033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205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151034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307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518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519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520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521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151041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107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208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ab/>
        <w:t>212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151051 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118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121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E122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125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151061  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116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C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123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214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216</w:t>
      </w:r>
      <w:r>
        <w:rPr>
          <w:rFonts w:hint="eastAsia"/>
          <w:sz w:val="18"/>
          <w:szCs w:val="18"/>
        </w:rPr>
        <w:t>。</w:t>
      </w:r>
    </w:p>
    <w:p w:rsidR="00B0007D" w:rsidRDefault="00B0007D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批评：</w:t>
      </w:r>
      <w:r>
        <w:rPr>
          <w:sz w:val="18"/>
          <w:szCs w:val="18"/>
        </w:rPr>
        <w:t xml:space="preserve"> 141012</w:t>
      </w:r>
      <w:r>
        <w:rPr>
          <w:sz w:val="18"/>
          <w:szCs w:val="18"/>
        </w:rPr>
        <w:tab/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517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141021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522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602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141023 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619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141024 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319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141032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112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141041  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北</w:t>
      </w:r>
      <w:r>
        <w:rPr>
          <w:sz w:val="18"/>
          <w:szCs w:val="18"/>
        </w:rPr>
        <w:t>120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151012 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210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151013  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ab/>
        <w:t>219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220</w:t>
      </w:r>
      <w:r>
        <w:rPr>
          <w:rFonts w:hint="eastAsia"/>
          <w:sz w:val="18"/>
          <w:szCs w:val="18"/>
        </w:rPr>
        <w:t>；</w:t>
      </w:r>
      <w:r>
        <w:rPr>
          <w:sz w:val="18"/>
          <w:szCs w:val="18"/>
        </w:rPr>
        <w:t>151014 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215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E</w:t>
      </w:r>
      <w:r>
        <w:rPr>
          <w:rFonts w:hint="eastAsia"/>
          <w:sz w:val="18"/>
          <w:szCs w:val="18"/>
        </w:rPr>
        <w:t>南</w:t>
      </w:r>
      <w:r>
        <w:rPr>
          <w:sz w:val="18"/>
          <w:szCs w:val="18"/>
        </w:rPr>
        <w:t>224</w:t>
      </w:r>
      <w:r>
        <w:rPr>
          <w:rFonts w:hint="eastAsia"/>
          <w:sz w:val="18"/>
          <w:szCs w:val="18"/>
        </w:rPr>
        <w:t>。</w:t>
      </w:r>
    </w:p>
    <w:p w:rsidR="00B0007D" w:rsidRDefault="00B0007D" w:rsidP="00003265">
      <w:pPr>
        <w:ind w:left="31680" w:hangingChars="200" w:firstLine="31680"/>
        <w:rPr>
          <w:sz w:val="18"/>
          <w:szCs w:val="18"/>
        </w:rPr>
      </w:pPr>
      <w:r>
        <w:rPr>
          <w:sz w:val="18"/>
          <w:szCs w:val="18"/>
        </w:rPr>
        <w:tab/>
      </w:r>
    </w:p>
    <w:p w:rsidR="00B0007D" w:rsidRDefault="00B0007D" w:rsidP="00003265">
      <w:pPr>
        <w:ind w:leftChars="172" w:left="31680" w:firstLineChars="300" w:firstLine="31680"/>
        <w:rPr>
          <w:sz w:val="18"/>
          <w:szCs w:val="18"/>
        </w:rPr>
      </w:pPr>
      <w:r>
        <w:rPr>
          <w:rFonts w:hint="eastAsia"/>
          <w:sz w:val="18"/>
          <w:szCs w:val="18"/>
        </w:rPr>
        <w:t>早晨迟到：</w:t>
      </w:r>
      <w:r>
        <w:rPr>
          <w:sz w:val="18"/>
          <w:szCs w:val="18"/>
        </w:rPr>
        <w:t xml:space="preserve"> 2015</w:t>
      </w:r>
      <w:r>
        <w:rPr>
          <w:rFonts w:hint="eastAsia"/>
          <w:sz w:val="18"/>
          <w:szCs w:val="18"/>
        </w:rPr>
        <w:t>年</w:t>
      </w:r>
      <w:r>
        <w:rPr>
          <w:sz w:val="18"/>
          <w:szCs w:val="18"/>
        </w:rPr>
        <w:t>10</w:t>
      </w:r>
      <w:r>
        <w:rPr>
          <w:rFonts w:hint="eastAsia"/>
          <w:sz w:val="18"/>
          <w:szCs w:val="18"/>
        </w:rPr>
        <w:t>月</w:t>
      </w:r>
      <w:r>
        <w:rPr>
          <w:sz w:val="18"/>
          <w:szCs w:val="18"/>
        </w:rPr>
        <w:t>23</w:t>
      </w:r>
      <w:r>
        <w:rPr>
          <w:rFonts w:hint="eastAsia"/>
          <w:sz w:val="18"/>
          <w:szCs w:val="18"/>
        </w:rPr>
        <w:t>日：</w:t>
      </w:r>
      <w:r>
        <w:rPr>
          <w:sz w:val="18"/>
          <w:szCs w:val="18"/>
        </w:rPr>
        <w:t>141011</w:t>
      </w:r>
      <w:r>
        <w:rPr>
          <w:rFonts w:hint="eastAsia"/>
          <w:sz w:val="18"/>
          <w:szCs w:val="18"/>
        </w:rPr>
        <w:t>花奔早上迟到；</w:t>
      </w:r>
      <w:r>
        <w:rPr>
          <w:sz w:val="18"/>
          <w:szCs w:val="18"/>
        </w:rPr>
        <w:t>141031</w:t>
      </w:r>
      <w:r>
        <w:rPr>
          <w:rFonts w:hint="eastAsia"/>
          <w:sz w:val="18"/>
          <w:szCs w:val="18"/>
        </w:rPr>
        <w:t>丁阮金、朱鸿飞、葛帅、张选松、郭艺早上迟到；</w:t>
      </w:r>
      <w:r>
        <w:rPr>
          <w:sz w:val="18"/>
          <w:szCs w:val="18"/>
        </w:rPr>
        <w:t>141032</w:t>
      </w:r>
      <w:r>
        <w:rPr>
          <w:rFonts w:hint="eastAsia"/>
          <w:sz w:val="18"/>
          <w:szCs w:val="18"/>
        </w:rPr>
        <w:t>周志宇、苏淳早上迟到；</w:t>
      </w:r>
      <w:r>
        <w:rPr>
          <w:sz w:val="18"/>
          <w:szCs w:val="18"/>
        </w:rPr>
        <w:t>141051</w:t>
      </w:r>
      <w:r>
        <w:rPr>
          <w:rFonts w:hint="eastAsia"/>
          <w:sz w:val="18"/>
          <w:szCs w:val="18"/>
        </w:rPr>
        <w:t>徐贵军早上迟到</w:t>
      </w:r>
    </w:p>
    <w:p w:rsidR="00B0007D" w:rsidRDefault="00B0007D" w:rsidP="00003265">
      <w:pPr>
        <w:ind w:leftChars="430" w:left="31680" w:firstLineChars="500" w:firstLine="31680"/>
        <w:rPr>
          <w:sz w:val="18"/>
          <w:szCs w:val="1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2"/>
          <w:attr w:name="Month" w:val="10"/>
          <w:attr w:name="Year" w:val="2015"/>
        </w:smartTagPr>
        <w:r>
          <w:rPr>
            <w:sz w:val="18"/>
            <w:szCs w:val="18"/>
          </w:rPr>
          <w:t>2015</w:t>
        </w:r>
        <w:r>
          <w:rPr>
            <w:rFonts w:hint="eastAsia"/>
            <w:sz w:val="18"/>
            <w:szCs w:val="18"/>
          </w:rPr>
          <w:t>年</w:t>
        </w:r>
        <w:r>
          <w:rPr>
            <w:sz w:val="18"/>
            <w:szCs w:val="18"/>
          </w:rPr>
          <w:t>10</w:t>
        </w:r>
        <w:r>
          <w:rPr>
            <w:rFonts w:hint="eastAsia"/>
            <w:sz w:val="18"/>
            <w:szCs w:val="18"/>
          </w:rPr>
          <w:t>月</w:t>
        </w:r>
        <w:r>
          <w:rPr>
            <w:sz w:val="18"/>
            <w:szCs w:val="18"/>
          </w:rPr>
          <w:t>22</w:t>
        </w:r>
        <w:r>
          <w:rPr>
            <w:rFonts w:hint="eastAsia"/>
            <w:sz w:val="18"/>
            <w:szCs w:val="18"/>
          </w:rPr>
          <w:t>日</w:t>
        </w:r>
      </w:smartTag>
      <w:r>
        <w:rPr>
          <w:rFonts w:hint="eastAsia"/>
          <w:sz w:val="18"/>
          <w:szCs w:val="18"/>
        </w:rPr>
        <w:t>：</w:t>
      </w:r>
      <w:r>
        <w:rPr>
          <w:sz w:val="18"/>
          <w:szCs w:val="18"/>
        </w:rPr>
        <w:t>151013</w:t>
      </w:r>
      <w:r>
        <w:rPr>
          <w:rFonts w:hint="eastAsia"/>
          <w:sz w:val="18"/>
          <w:szCs w:val="18"/>
        </w:rPr>
        <w:t>陈世恒、谢宇奇、周权、徐浩早上迟到；</w:t>
      </w:r>
      <w:r>
        <w:rPr>
          <w:sz w:val="18"/>
          <w:szCs w:val="18"/>
        </w:rPr>
        <w:t xml:space="preserve"> 151014</w:t>
      </w:r>
      <w:r>
        <w:rPr>
          <w:rFonts w:hint="eastAsia"/>
          <w:sz w:val="18"/>
          <w:szCs w:val="18"/>
        </w:rPr>
        <w:t>郑子恺、查林、张斌、孙岩、孙畅、毛联翔、沈玮康早上迟到</w:t>
      </w:r>
      <w:r>
        <w:rPr>
          <w:sz w:val="18"/>
          <w:szCs w:val="18"/>
        </w:rPr>
        <w:t xml:space="preserve">                                                    </w:t>
      </w:r>
      <w:r>
        <w:rPr>
          <w:rFonts w:hint="eastAsia"/>
          <w:sz w:val="18"/>
          <w:szCs w:val="18"/>
        </w:rPr>
        <w:t>晚自习缺勤</w:t>
      </w:r>
      <w:r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：</w:t>
      </w:r>
      <w:r>
        <w:rPr>
          <w:sz w:val="18"/>
          <w:szCs w:val="18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1"/>
          <w:attr w:name="Month" w:val="10"/>
          <w:attr w:name="Year" w:val="2015"/>
        </w:smartTagPr>
        <w:r>
          <w:rPr>
            <w:sz w:val="18"/>
            <w:szCs w:val="18"/>
          </w:rPr>
          <w:t>2015</w:t>
        </w:r>
        <w:r>
          <w:rPr>
            <w:rFonts w:hint="eastAsia"/>
            <w:sz w:val="18"/>
            <w:szCs w:val="18"/>
          </w:rPr>
          <w:t>年</w:t>
        </w:r>
        <w:r>
          <w:rPr>
            <w:sz w:val="18"/>
            <w:szCs w:val="18"/>
          </w:rPr>
          <w:t>10</w:t>
        </w:r>
        <w:r>
          <w:rPr>
            <w:rFonts w:hint="eastAsia"/>
            <w:sz w:val="18"/>
            <w:szCs w:val="18"/>
          </w:rPr>
          <w:t>月</w:t>
        </w:r>
        <w:r>
          <w:rPr>
            <w:sz w:val="18"/>
            <w:szCs w:val="18"/>
          </w:rPr>
          <w:t>21</w:t>
        </w:r>
        <w:r>
          <w:rPr>
            <w:rFonts w:hint="eastAsia"/>
            <w:sz w:val="18"/>
            <w:szCs w:val="18"/>
          </w:rPr>
          <w:t>日</w:t>
        </w:r>
      </w:smartTag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新生观影缺勤</w:t>
      </w:r>
      <w:r>
        <w:rPr>
          <w:sz w:val="18"/>
          <w:szCs w:val="18"/>
        </w:rPr>
        <w:t xml:space="preserve"> 11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4</w:t>
      </w:r>
      <w:r>
        <w:rPr>
          <w:rFonts w:hint="eastAsia"/>
          <w:sz w:val="18"/>
          <w:szCs w:val="18"/>
        </w:rPr>
        <w:t>人、</w:t>
      </w:r>
      <w:r>
        <w:rPr>
          <w:sz w:val="18"/>
          <w:szCs w:val="18"/>
        </w:rPr>
        <w:t>13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8</w:t>
      </w:r>
      <w:r>
        <w:rPr>
          <w:rFonts w:hint="eastAsia"/>
          <w:sz w:val="18"/>
          <w:szCs w:val="18"/>
        </w:rPr>
        <w:t>人、</w:t>
      </w:r>
      <w:r>
        <w:rPr>
          <w:sz w:val="18"/>
          <w:szCs w:val="18"/>
        </w:rPr>
        <w:t>14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7</w:t>
      </w:r>
      <w:r>
        <w:rPr>
          <w:rFonts w:hint="eastAsia"/>
          <w:sz w:val="18"/>
          <w:szCs w:val="18"/>
        </w:rPr>
        <w:t>人、</w:t>
      </w:r>
      <w:r>
        <w:rPr>
          <w:sz w:val="18"/>
          <w:szCs w:val="18"/>
        </w:rPr>
        <w:t>21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4</w:t>
      </w:r>
      <w:r>
        <w:rPr>
          <w:rFonts w:hint="eastAsia"/>
          <w:sz w:val="18"/>
          <w:szCs w:val="18"/>
        </w:rPr>
        <w:t>人、</w:t>
      </w:r>
      <w:r>
        <w:rPr>
          <w:sz w:val="18"/>
          <w:szCs w:val="18"/>
        </w:rPr>
        <w:t>22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人、</w:t>
      </w:r>
      <w:r>
        <w:rPr>
          <w:sz w:val="18"/>
          <w:szCs w:val="18"/>
        </w:rPr>
        <w:t>23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人、</w:t>
      </w:r>
      <w:r>
        <w:rPr>
          <w:sz w:val="18"/>
          <w:szCs w:val="18"/>
        </w:rPr>
        <w:t>32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9</w:t>
      </w:r>
      <w:r>
        <w:rPr>
          <w:rFonts w:hint="eastAsia"/>
          <w:sz w:val="18"/>
          <w:szCs w:val="18"/>
        </w:rPr>
        <w:t>人、</w:t>
      </w:r>
      <w:r>
        <w:rPr>
          <w:sz w:val="18"/>
          <w:szCs w:val="18"/>
        </w:rPr>
        <w:t>34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11</w:t>
      </w:r>
      <w:r>
        <w:rPr>
          <w:rFonts w:hint="eastAsia"/>
          <w:sz w:val="18"/>
          <w:szCs w:val="18"/>
        </w:rPr>
        <w:t>人、</w:t>
      </w:r>
      <w:r>
        <w:rPr>
          <w:sz w:val="18"/>
          <w:szCs w:val="18"/>
        </w:rPr>
        <w:t>51</w:t>
      </w:r>
      <w:r>
        <w:rPr>
          <w:rFonts w:hint="eastAsia"/>
          <w:sz w:val="18"/>
          <w:szCs w:val="18"/>
        </w:rPr>
        <w:t>班</w:t>
      </w:r>
      <w:r>
        <w:rPr>
          <w:sz w:val="18"/>
          <w:szCs w:val="18"/>
        </w:rPr>
        <w:t>6</w:t>
      </w:r>
      <w:r>
        <w:rPr>
          <w:rFonts w:hint="eastAsia"/>
          <w:sz w:val="18"/>
          <w:szCs w:val="18"/>
        </w:rPr>
        <w:t>人。（全部算作晚自习缺勤，每人次扣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分）</w:t>
      </w:r>
    </w:p>
    <w:p w:rsidR="00B0007D" w:rsidRDefault="00B0007D" w:rsidP="00003265">
      <w:pPr>
        <w:ind w:left="31680" w:hangingChars="200" w:firstLine="31680"/>
        <w:rPr>
          <w:sz w:val="18"/>
          <w:szCs w:val="18"/>
        </w:rPr>
      </w:pPr>
      <w:r>
        <w:rPr>
          <w:sz w:val="18"/>
          <w:szCs w:val="18"/>
        </w:rPr>
        <w:t xml:space="preserve">          </w:t>
      </w:r>
      <w:r>
        <w:rPr>
          <w:rFonts w:hint="eastAsia"/>
          <w:sz w:val="18"/>
          <w:szCs w:val="18"/>
        </w:rPr>
        <w:t>其他：</w:t>
      </w:r>
      <w:r>
        <w:rPr>
          <w:sz w:val="18"/>
          <w:szCs w:val="18"/>
        </w:rPr>
        <w:t xml:space="preserve">     151031</w:t>
      </w:r>
      <w:r>
        <w:rPr>
          <w:rFonts w:hint="eastAsia"/>
          <w:sz w:val="18"/>
          <w:szCs w:val="18"/>
        </w:rPr>
        <w:t>班捐赠衣服</w:t>
      </w:r>
      <w:r>
        <w:rPr>
          <w:sz w:val="18"/>
          <w:szCs w:val="18"/>
        </w:rPr>
        <w:t xml:space="preserve">   </w:t>
      </w:r>
      <w:r>
        <w:rPr>
          <w:rFonts w:hint="eastAsia"/>
          <w:sz w:val="18"/>
          <w:szCs w:val="18"/>
        </w:rPr>
        <w:t>加</w:t>
      </w: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分</w:t>
      </w:r>
      <w:r>
        <w:rPr>
          <w:sz w:val="18"/>
          <w:szCs w:val="18"/>
        </w:rPr>
        <w:t xml:space="preserve">  </w:t>
      </w:r>
    </w:p>
    <w:p w:rsidR="00B0007D" w:rsidRDefault="00B0007D" w:rsidP="00003265">
      <w:pPr>
        <w:ind w:left="31680" w:hangingChars="200" w:firstLine="31680"/>
        <w:rPr>
          <w:sz w:val="18"/>
          <w:szCs w:val="18"/>
        </w:rPr>
      </w:pPr>
      <w:r>
        <w:rPr>
          <w:sz w:val="18"/>
          <w:szCs w:val="18"/>
        </w:rPr>
        <w:t xml:space="preserve">                     </w:t>
      </w:r>
      <w:r>
        <w:rPr>
          <w:rFonts w:hint="eastAsia"/>
          <w:sz w:val="18"/>
          <w:szCs w:val="18"/>
        </w:rPr>
        <w:t>早晨迟到应按</w:t>
      </w:r>
      <w:r>
        <w:rPr>
          <w:sz w:val="18"/>
          <w:szCs w:val="18"/>
        </w:rPr>
        <w:t>0.5</w:t>
      </w:r>
      <w:r>
        <w:rPr>
          <w:rFonts w:hint="eastAsia"/>
          <w:sz w:val="18"/>
          <w:szCs w:val="18"/>
        </w:rPr>
        <w:t>分一人扣分，对之前扣错分的班级补加：第二周：</w:t>
      </w:r>
      <w:r>
        <w:rPr>
          <w:sz w:val="18"/>
          <w:szCs w:val="18"/>
        </w:rPr>
        <w:t>141061</w:t>
      </w:r>
      <w:r>
        <w:rPr>
          <w:rFonts w:hint="eastAsia"/>
          <w:sz w:val="18"/>
          <w:szCs w:val="18"/>
        </w:rPr>
        <w:t>班加</w:t>
      </w:r>
      <w:r>
        <w:rPr>
          <w:sz w:val="18"/>
          <w:szCs w:val="18"/>
        </w:rPr>
        <w:t>0.5</w:t>
      </w:r>
      <w:r>
        <w:rPr>
          <w:rFonts w:hint="eastAsia"/>
          <w:sz w:val="18"/>
          <w:szCs w:val="18"/>
        </w:rPr>
        <w:t>分；第四周：</w:t>
      </w:r>
      <w:r>
        <w:rPr>
          <w:sz w:val="18"/>
          <w:szCs w:val="18"/>
        </w:rPr>
        <w:t>141011</w:t>
      </w:r>
      <w:r>
        <w:rPr>
          <w:rFonts w:hint="eastAsia"/>
          <w:sz w:val="18"/>
          <w:szCs w:val="18"/>
        </w:rPr>
        <w:t>班加</w:t>
      </w:r>
      <w:r>
        <w:rPr>
          <w:sz w:val="18"/>
          <w:szCs w:val="18"/>
        </w:rPr>
        <w:t>1.5</w:t>
      </w:r>
      <w:r>
        <w:rPr>
          <w:rFonts w:hint="eastAsia"/>
          <w:sz w:val="18"/>
          <w:szCs w:val="18"/>
        </w:rPr>
        <w:t>分；</w:t>
      </w:r>
      <w:r>
        <w:rPr>
          <w:sz w:val="18"/>
          <w:szCs w:val="18"/>
        </w:rPr>
        <w:t>141021</w:t>
      </w:r>
      <w:r>
        <w:rPr>
          <w:rFonts w:hint="eastAsia"/>
          <w:sz w:val="18"/>
          <w:szCs w:val="18"/>
        </w:rPr>
        <w:t>班加</w:t>
      </w:r>
      <w:r>
        <w:rPr>
          <w:sz w:val="18"/>
          <w:szCs w:val="18"/>
        </w:rPr>
        <w:t>1.5</w:t>
      </w:r>
      <w:r>
        <w:rPr>
          <w:rFonts w:hint="eastAsia"/>
          <w:sz w:val="18"/>
          <w:szCs w:val="18"/>
        </w:rPr>
        <w:t>分；</w:t>
      </w:r>
      <w:r>
        <w:rPr>
          <w:sz w:val="18"/>
          <w:szCs w:val="18"/>
        </w:rPr>
        <w:t>141061</w:t>
      </w:r>
      <w:r>
        <w:rPr>
          <w:rFonts w:hint="eastAsia"/>
          <w:sz w:val="18"/>
          <w:szCs w:val="18"/>
        </w:rPr>
        <w:t>班加</w:t>
      </w:r>
      <w:r>
        <w:rPr>
          <w:sz w:val="18"/>
          <w:szCs w:val="18"/>
        </w:rPr>
        <w:t>1.5</w:t>
      </w:r>
      <w:r>
        <w:rPr>
          <w:rFonts w:hint="eastAsia"/>
          <w:sz w:val="18"/>
          <w:szCs w:val="18"/>
        </w:rPr>
        <w:t>分；</w:t>
      </w:r>
      <w:r>
        <w:rPr>
          <w:sz w:val="18"/>
          <w:szCs w:val="18"/>
        </w:rPr>
        <w:t>151014</w:t>
      </w:r>
      <w:r>
        <w:rPr>
          <w:rFonts w:hint="eastAsia"/>
          <w:sz w:val="18"/>
          <w:szCs w:val="18"/>
        </w:rPr>
        <w:t>班加</w:t>
      </w:r>
    </w:p>
    <w:p w:rsidR="00B0007D" w:rsidRDefault="00B0007D" w:rsidP="00003265">
      <w:pPr>
        <w:ind w:left="31680" w:hangingChars="200" w:firstLine="31680"/>
        <w:rPr>
          <w:sz w:val="18"/>
          <w:szCs w:val="18"/>
        </w:rPr>
      </w:pPr>
      <w:r>
        <w:rPr>
          <w:sz w:val="18"/>
          <w:szCs w:val="18"/>
        </w:rPr>
        <w:t xml:space="preserve">                     6</w:t>
      </w:r>
      <w:r>
        <w:rPr>
          <w:rFonts w:hint="eastAsia"/>
          <w:sz w:val="18"/>
          <w:szCs w:val="18"/>
        </w:rPr>
        <w:t>分；</w:t>
      </w:r>
      <w:r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第六周：</w:t>
      </w:r>
      <w:r>
        <w:rPr>
          <w:sz w:val="18"/>
          <w:szCs w:val="18"/>
        </w:rPr>
        <w:t>141011</w:t>
      </w:r>
      <w:r>
        <w:rPr>
          <w:rFonts w:hint="eastAsia"/>
          <w:sz w:val="18"/>
          <w:szCs w:val="18"/>
        </w:rPr>
        <w:t>班加</w:t>
      </w:r>
      <w:r>
        <w:rPr>
          <w:sz w:val="18"/>
          <w:szCs w:val="18"/>
        </w:rPr>
        <w:t>4.5</w:t>
      </w:r>
      <w:r>
        <w:rPr>
          <w:rFonts w:hint="eastAsia"/>
          <w:sz w:val="18"/>
          <w:szCs w:val="18"/>
        </w:rPr>
        <w:t>分；</w:t>
      </w:r>
      <w:r>
        <w:rPr>
          <w:sz w:val="18"/>
          <w:szCs w:val="18"/>
        </w:rPr>
        <w:t>141032</w:t>
      </w:r>
      <w:r>
        <w:rPr>
          <w:rFonts w:hint="eastAsia"/>
          <w:sz w:val="18"/>
          <w:szCs w:val="18"/>
        </w:rPr>
        <w:t>班加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分。</w:t>
      </w:r>
    </w:p>
    <w:p w:rsidR="00B0007D" w:rsidRDefault="00B0007D">
      <w:pPr>
        <w:rPr>
          <w:sz w:val="18"/>
          <w:szCs w:val="18"/>
        </w:rPr>
      </w:pPr>
      <w:r>
        <w:rPr>
          <w:sz w:val="18"/>
          <w:szCs w:val="18"/>
        </w:rPr>
        <w:t xml:space="preserve">          </w:t>
      </w:r>
      <w:r>
        <w:rPr>
          <w:rFonts w:hint="eastAsia"/>
          <w:sz w:val="18"/>
          <w:szCs w:val="18"/>
        </w:rPr>
        <w:t>参与活动：安全知识竞赛班级：</w:t>
      </w:r>
      <w:r>
        <w:rPr>
          <w:sz w:val="18"/>
          <w:szCs w:val="18"/>
        </w:rPr>
        <w:t>151011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151012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151013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151022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151023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151032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151041</w:t>
      </w:r>
      <w:r>
        <w:rPr>
          <w:rFonts w:hint="eastAsia"/>
          <w:sz w:val="18"/>
          <w:szCs w:val="18"/>
        </w:rPr>
        <w:t>加</w:t>
      </w:r>
      <w:r>
        <w:rPr>
          <w:sz w:val="18"/>
          <w:szCs w:val="18"/>
        </w:rPr>
        <w:t>5</w:t>
      </w:r>
      <w:r>
        <w:rPr>
          <w:rFonts w:hint="eastAsia"/>
          <w:sz w:val="18"/>
          <w:szCs w:val="18"/>
        </w:rPr>
        <w:t>分，</w:t>
      </w:r>
      <w:r>
        <w:rPr>
          <w:sz w:val="18"/>
          <w:szCs w:val="18"/>
        </w:rPr>
        <w:t>1501051</w:t>
      </w:r>
      <w:r>
        <w:rPr>
          <w:rFonts w:hint="eastAsia"/>
          <w:sz w:val="18"/>
          <w:szCs w:val="18"/>
        </w:rPr>
        <w:t>减</w:t>
      </w:r>
      <w:r>
        <w:rPr>
          <w:sz w:val="18"/>
          <w:szCs w:val="18"/>
        </w:rPr>
        <w:t>5</w:t>
      </w:r>
      <w:r>
        <w:rPr>
          <w:rFonts w:hint="eastAsia"/>
          <w:sz w:val="18"/>
          <w:szCs w:val="18"/>
        </w:rPr>
        <w:t>分，</w:t>
      </w:r>
      <w:r>
        <w:rPr>
          <w:sz w:val="18"/>
          <w:szCs w:val="18"/>
        </w:rPr>
        <w:t>151061</w:t>
      </w:r>
      <w:r>
        <w:rPr>
          <w:rFonts w:hint="eastAsia"/>
          <w:sz w:val="18"/>
          <w:szCs w:val="18"/>
        </w:rPr>
        <w:t>减</w:t>
      </w:r>
      <w:r>
        <w:rPr>
          <w:sz w:val="18"/>
          <w:szCs w:val="18"/>
        </w:rPr>
        <w:t>4</w:t>
      </w:r>
      <w:r>
        <w:rPr>
          <w:rFonts w:hint="eastAsia"/>
          <w:sz w:val="18"/>
          <w:szCs w:val="18"/>
        </w:rPr>
        <w:t>分，</w:t>
      </w:r>
      <w:r>
        <w:rPr>
          <w:sz w:val="18"/>
          <w:szCs w:val="18"/>
        </w:rPr>
        <w:t>151031</w:t>
      </w:r>
      <w:r>
        <w:rPr>
          <w:rFonts w:hint="eastAsia"/>
          <w:sz w:val="18"/>
          <w:szCs w:val="18"/>
        </w:rPr>
        <w:t>减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分</w:t>
      </w:r>
    </w:p>
    <w:p w:rsidR="00B0007D" w:rsidRDefault="00B0007D">
      <w:pPr>
        <w:rPr>
          <w:sz w:val="18"/>
          <w:szCs w:val="18"/>
        </w:rPr>
      </w:pPr>
      <w:r>
        <w:rPr>
          <w:sz w:val="18"/>
          <w:szCs w:val="18"/>
        </w:rPr>
        <w:t xml:space="preserve">           </w:t>
      </w:r>
    </w:p>
    <w:p w:rsidR="00B0007D" w:rsidRDefault="00B0007D" w:rsidP="00161231">
      <w:pPr>
        <w:ind w:left="31680" w:hangingChars="200" w:firstLine="31680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sectPr w:rsidR="00B0007D" w:rsidSect="00AE5ECC"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3265"/>
    <w:rsid w:val="000376F4"/>
    <w:rsid w:val="00066787"/>
    <w:rsid w:val="000D0206"/>
    <w:rsid w:val="000D7E9F"/>
    <w:rsid w:val="000E2928"/>
    <w:rsid w:val="00126179"/>
    <w:rsid w:val="0012651A"/>
    <w:rsid w:val="00137314"/>
    <w:rsid w:val="00146F35"/>
    <w:rsid w:val="00150596"/>
    <w:rsid w:val="00161231"/>
    <w:rsid w:val="00165904"/>
    <w:rsid w:val="0016707A"/>
    <w:rsid w:val="00172A27"/>
    <w:rsid w:val="0019130F"/>
    <w:rsid w:val="001B3C85"/>
    <w:rsid w:val="0020239F"/>
    <w:rsid w:val="00221BEE"/>
    <w:rsid w:val="00261C6B"/>
    <w:rsid w:val="00263A0B"/>
    <w:rsid w:val="0029041F"/>
    <w:rsid w:val="002A5D45"/>
    <w:rsid w:val="002C4D41"/>
    <w:rsid w:val="0030381E"/>
    <w:rsid w:val="003276D0"/>
    <w:rsid w:val="003314AA"/>
    <w:rsid w:val="0033735C"/>
    <w:rsid w:val="00337A52"/>
    <w:rsid w:val="00361806"/>
    <w:rsid w:val="003662D7"/>
    <w:rsid w:val="003733CD"/>
    <w:rsid w:val="003742B3"/>
    <w:rsid w:val="00385079"/>
    <w:rsid w:val="00391664"/>
    <w:rsid w:val="00393D43"/>
    <w:rsid w:val="0040738B"/>
    <w:rsid w:val="00426B43"/>
    <w:rsid w:val="004354D9"/>
    <w:rsid w:val="004528A7"/>
    <w:rsid w:val="00475963"/>
    <w:rsid w:val="004967CD"/>
    <w:rsid w:val="004B5783"/>
    <w:rsid w:val="004D6482"/>
    <w:rsid w:val="00503F1C"/>
    <w:rsid w:val="00530A96"/>
    <w:rsid w:val="00536C93"/>
    <w:rsid w:val="00576AD5"/>
    <w:rsid w:val="005A2E1E"/>
    <w:rsid w:val="005A7CC3"/>
    <w:rsid w:val="005B29A5"/>
    <w:rsid w:val="005D6C2F"/>
    <w:rsid w:val="005E132B"/>
    <w:rsid w:val="0060746C"/>
    <w:rsid w:val="00616448"/>
    <w:rsid w:val="00633BD0"/>
    <w:rsid w:val="0063640F"/>
    <w:rsid w:val="00656DFC"/>
    <w:rsid w:val="006662CF"/>
    <w:rsid w:val="0067490E"/>
    <w:rsid w:val="00674BAA"/>
    <w:rsid w:val="00706977"/>
    <w:rsid w:val="007610ED"/>
    <w:rsid w:val="00777DBC"/>
    <w:rsid w:val="00797E2E"/>
    <w:rsid w:val="007C26C4"/>
    <w:rsid w:val="007C5F25"/>
    <w:rsid w:val="00823E64"/>
    <w:rsid w:val="00825DB2"/>
    <w:rsid w:val="008467C9"/>
    <w:rsid w:val="00871296"/>
    <w:rsid w:val="0087182F"/>
    <w:rsid w:val="00881A58"/>
    <w:rsid w:val="0088485D"/>
    <w:rsid w:val="0089357B"/>
    <w:rsid w:val="008D3342"/>
    <w:rsid w:val="00906B98"/>
    <w:rsid w:val="00920FA6"/>
    <w:rsid w:val="00926D13"/>
    <w:rsid w:val="009A6AE8"/>
    <w:rsid w:val="009B22FB"/>
    <w:rsid w:val="009D02D3"/>
    <w:rsid w:val="009E5D12"/>
    <w:rsid w:val="009E7907"/>
    <w:rsid w:val="009F05C2"/>
    <w:rsid w:val="009F3227"/>
    <w:rsid w:val="00A06AA0"/>
    <w:rsid w:val="00A17AA5"/>
    <w:rsid w:val="00A47A0C"/>
    <w:rsid w:val="00A526F7"/>
    <w:rsid w:val="00A90BE0"/>
    <w:rsid w:val="00AB20FA"/>
    <w:rsid w:val="00AC5BA5"/>
    <w:rsid w:val="00AE5ECC"/>
    <w:rsid w:val="00B0007D"/>
    <w:rsid w:val="00B02E1B"/>
    <w:rsid w:val="00B166D4"/>
    <w:rsid w:val="00B36D15"/>
    <w:rsid w:val="00B56FD2"/>
    <w:rsid w:val="00B73056"/>
    <w:rsid w:val="00B83940"/>
    <w:rsid w:val="00B87F65"/>
    <w:rsid w:val="00B949B3"/>
    <w:rsid w:val="00BA796E"/>
    <w:rsid w:val="00BF2BE5"/>
    <w:rsid w:val="00BF68AF"/>
    <w:rsid w:val="00C55DA6"/>
    <w:rsid w:val="00CD258B"/>
    <w:rsid w:val="00D071A4"/>
    <w:rsid w:val="00D07C8B"/>
    <w:rsid w:val="00D62AB6"/>
    <w:rsid w:val="00D94C93"/>
    <w:rsid w:val="00DA76DB"/>
    <w:rsid w:val="00DD3432"/>
    <w:rsid w:val="00E11A3F"/>
    <w:rsid w:val="00E244AD"/>
    <w:rsid w:val="00E60578"/>
    <w:rsid w:val="00E97954"/>
    <w:rsid w:val="00EC7F3C"/>
    <w:rsid w:val="00ED0357"/>
    <w:rsid w:val="00EF0883"/>
    <w:rsid w:val="00F91EC7"/>
    <w:rsid w:val="00F9758B"/>
    <w:rsid w:val="00FF3864"/>
    <w:rsid w:val="01F65F44"/>
    <w:rsid w:val="06C32324"/>
    <w:rsid w:val="07E81C51"/>
    <w:rsid w:val="08FF66C1"/>
    <w:rsid w:val="09795A0F"/>
    <w:rsid w:val="0C6C2BF0"/>
    <w:rsid w:val="0F5074B0"/>
    <w:rsid w:val="106A7BFD"/>
    <w:rsid w:val="10AC2646"/>
    <w:rsid w:val="112B6BB7"/>
    <w:rsid w:val="1344612C"/>
    <w:rsid w:val="13A87EDF"/>
    <w:rsid w:val="149312D1"/>
    <w:rsid w:val="159E7205"/>
    <w:rsid w:val="17350364"/>
    <w:rsid w:val="17AB72E5"/>
    <w:rsid w:val="18874D09"/>
    <w:rsid w:val="19954887"/>
    <w:rsid w:val="1C6411A2"/>
    <w:rsid w:val="1CAC1596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6F61EFB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1FF22B2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145A25"/>
    <w:rsid w:val="55E65D7D"/>
    <w:rsid w:val="56E90AA3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78A29C2"/>
    <w:rsid w:val="69713E8B"/>
    <w:rsid w:val="6A0D3D09"/>
    <w:rsid w:val="6A2826FD"/>
    <w:rsid w:val="6B2941F1"/>
    <w:rsid w:val="6BA73AAA"/>
    <w:rsid w:val="6BCF760D"/>
    <w:rsid w:val="6C970FE6"/>
    <w:rsid w:val="6E0C201B"/>
    <w:rsid w:val="6F7E447B"/>
    <w:rsid w:val="6FF5793D"/>
    <w:rsid w:val="70647BF1"/>
    <w:rsid w:val="7553580B"/>
    <w:rsid w:val="75C94766"/>
    <w:rsid w:val="76622145"/>
    <w:rsid w:val="770819D9"/>
    <w:rsid w:val="7721227C"/>
    <w:rsid w:val="77531B07"/>
    <w:rsid w:val="775C1463"/>
    <w:rsid w:val="78073AFA"/>
    <w:rsid w:val="79382290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AE5EC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E5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E5ECC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AE5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E5ECC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AE5ECC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58</TotalTime>
  <Pages>2</Pages>
  <Words>464</Words>
  <Characters>2650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3</cp:revision>
  <dcterms:created xsi:type="dcterms:W3CDTF">2015-10-28T15:31:00Z</dcterms:created>
  <dcterms:modified xsi:type="dcterms:W3CDTF">2015-10-30T02:18:00Z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