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322"/>
        <w:tblW w:w="15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67"/>
      </w:tblGrid>
      <w:tr w:rsidR="00316249">
        <w:trPr>
          <w:trHeight w:val="606"/>
          <w:jc w:val="center"/>
        </w:trPr>
        <w:tc>
          <w:tcPr>
            <w:tcW w:w="1430" w:type="dxa"/>
            <w:tcBorders>
              <w:tl2br w:val="single" w:sz="4" w:space="0" w:color="auto"/>
            </w:tcBorders>
          </w:tcPr>
          <w:p w:rsidR="00316249" w:rsidRDefault="00316249" w:rsidP="00316249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316249" w:rsidRDefault="00316249" w:rsidP="00316249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16249" w:rsidRDefault="00316249" w:rsidP="00316249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316249" w:rsidRDefault="00316249" w:rsidP="00316249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316249" w:rsidRDefault="00316249" w:rsidP="00316249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316249" w:rsidRDefault="00316249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316249" w:rsidRDefault="0031624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316249" w:rsidRDefault="00316249" w:rsidP="00316249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67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316249">
        <w:trPr>
          <w:trHeight w:val="347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38.6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 w:rsidP="00316249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-43.3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24.2</w:t>
            </w:r>
          </w:p>
        </w:tc>
      </w:tr>
      <w:tr w:rsidR="00316249">
        <w:trPr>
          <w:trHeight w:val="64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316249">
        <w:trPr>
          <w:trHeight w:val="285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120.1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 w:rsidP="00316249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82.3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4.2</w:t>
            </w:r>
          </w:p>
        </w:tc>
      </w:tr>
      <w:tr w:rsidR="00316249">
        <w:trPr>
          <w:trHeight w:val="359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-22.8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-1.7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5.2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</w:t>
            </w:r>
          </w:p>
        </w:tc>
      </w:tr>
      <w:tr w:rsidR="00316249">
        <w:trPr>
          <w:trHeight w:val="257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54.7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 w:rsidP="00316249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120.1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99.4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tabs>
                <w:tab w:val="left" w:pos="491"/>
              </w:tabs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179.9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147.5</w:t>
            </w:r>
          </w:p>
        </w:tc>
      </w:tr>
      <w:tr w:rsidR="00316249">
        <w:trPr>
          <w:trHeight w:val="317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-2.5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tabs>
                <w:tab w:val="left" w:pos="454"/>
              </w:tabs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-14.5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-0.7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-6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78.5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124.9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106.9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+3</w:t>
            </w:r>
            <w:r>
              <w:commentReference w:id="0"/>
            </w: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121.2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-18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</w:t>
            </w:r>
            <w:r>
              <w:commentReference w:id="1"/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-25.7</w:t>
            </w:r>
          </w:p>
        </w:tc>
      </w:tr>
      <w:tr w:rsidR="00316249">
        <w:trPr>
          <w:trHeight w:val="277"/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13.7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  <w:bookmarkStart w:id="2" w:name="_GoBack"/>
            <w:bookmarkEnd w:id="2"/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94.5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-9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-1</w:t>
            </w:r>
            <w:r>
              <w:commentReference w:id="3"/>
            </w:r>
          </w:p>
        </w:tc>
        <w:tc>
          <w:tcPr>
            <w:tcW w:w="113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77.5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151051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151.1</w:t>
            </w:r>
          </w:p>
        </w:tc>
      </w:tr>
      <w:tr w:rsidR="00316249">
        <w:trPr>
          <w:jc w:val="center"/>
        </w:trPr>
        <w:tc>
          <w:tcPr>
            <w:tcW w:w="1430" w:type="dxa"/>
          </w:tcPr>
          <w:p w:rsidR="00316249" w:rsidRDefault="0031624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151061</w:t>
            </w:r>
          </w:p>
        </w:tc>
        <w:tc>
          <w:tcPr>
            <w:tcW w:w="76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  <w:tc>
          <w:tcPr>
            <w:tcW w:w="766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316249" w:rsidRDefault="00316249">
            <w:pPr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316249" w:rsidRDefault="00316249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316249" w:rsidRDefault="00316249">
            <w:pPr>
              <w:rPr>
                <w:sz w:val="24"/>
              </w:rPr>
            </w:pPr>
          </w:p>
        </w:tc>
        <w:tc>
          <w:tcPr>
            <w:tcW w:w="867" w:type="dxa"/>
            <w:vAlign w:val="bottom"/>
          </w:tcPr>
          <w:p w:rsidR="00316249" w:rsidRDefault="0031624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162.2</w:t>
            </w:r>
          </w:p>
        </w:tc>
      </w:tr>
    </w:tbl>
    <w:p w:rsidR="00316249" w:rsidRDefault="00316249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第十四周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2016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6</w:t>
      </w:r>
      <w:r>
        <w:rPr>
          <w:rFonts w:ascii="宋体" w:hAnsi="宋体" w:hint="eastAsia"/>
          <w:b/>
          <w:sz w:val="24"/>
        </w:rPr>
        <w:t>月</w:t>
      </w:r>
    </w:p>
    <w:p w:rsidR="00316249" w:rsidRDefault="00316249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316249" w:rsidRDefault="00316249" w:rsidP="00F87674">
      <w:pPr>
        <w:ind w:firstLineChars="200" w:firstLine="31680"/>
      </w:pPr>
      <w:r>
        <w:rPr>
          <w:rFonts w:hint="eastAsia"/>
        </w:rPr>
        <w:t>第十四周情报：</w:t>
      </w:r>
    </w:p>
    <w:p w:rsidR="00316249" w:rsidRDefault="00316249">
      <w:r>
        <w:rPr>
          <w:rFonts w:hint="eastAsia"/>
        </w:rPr>
        <w:t>一、宿舍卫生：</w:t>
      </w:r>
      <w:r>
        <w:br/>
        <w:t xml:space="preserve">        </w:t>
      </w:r>
      <w:r>
        <w:rPr>
          <w:rFonts w:hint="eastAsia"/>
        </w:rPr>
        <w:t>表扬：</w:t>
      </w:r>
      <w:r>
        <w:t>141011</w:t>
      </w:r>
      <w:r>
        <w:tab/>
        <w:t>E</w:t>
      </w:r>
      <w:r>
        <w:rPr>
          <w:rFonts w:hint="eastAsia"/>
        </w:rPr>
        <w:t>北</w:t>
      </w:r>
      <w:r>
        <w:tab/>
        <w:t>504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507</w:t>
      </w:r>
      <w:r>
        <w:rPr>
          <w:rFonts w:hint="eastAsia"/>
        </w:rPr>
        <w:t>；</w:t>
      </w:r>
      <w:r>
        <w:t>141012 E</w:t>
      </w:r>
      <w:r>
        <w:rPr>
          <w:rFonts w:hint="eastAsia"/>
        </w:rPr>
        <w:t>北</w:t>
      </w:r>
      <w:r>
        <w:t xml:space="preserve">514 </w:t>
      </w:r>
      <w:r>
        <w:rPr>
          <w:rFonts w:hint="eastAsia"/>
        </w:rPr>
        <w:t>；</w:t>
      </w:r>
      <w:r>
        <w:t>141013 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321</w:t>
      </w:r>
      <w:r>
        <w:rPr>
          <w:rFonts w:hint="eastAsia"/>
        </w:rPr>
        <w:t>；</w:t>
      </w:r>
      <w:r>
        <w:t>141021 E</w:t>
      </w:r>
      <w:r>
        <w:rPr>
          <w:rFonts w:hint="eastAsia"/>
        </w:rPr>
        <w:t>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525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602</w:t>
      </w:r>
      <w:r>
        <w:rPr>
          <w:rFonts w:hint="eastAsia"/>
        </w:rPr>
        <w:t>；</w:t>
      </w:r>
      <w:r>
        <w:t>141022</w:t>
      </w:r>
      <w:r>
        <w:tab/>
        <w:t>E</w:t>
      </w:r>
      <w:r>
        <w:rPr>
          <w:rFonts w:hint="eastAsia"/>
        </w:rPr>
        <w:t>北</w:t>
      </w:r>
      <w:r>
        <w:tab/>
        <w:t>604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611</w:t>
      </w:r>
      <w:r>
        <w:rPr>
          <w:rFonts w:hint="eastAsia"/>
        </w:rPr>
        <w:t>；</w:t>
      </w:r>
      <w:r>
        <w:t>141023 E</w:t>
      </w:r>
      <w:r>
        <w:rPr>
          <w:rFonts w:hint="eastAsia"/>
        </w:rPr>
        <w:t>北</w:t>
      </w:r>
      <w:r>
        <w:t>607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614</w:t>
      </w:r>
      <w:r>
        <w:rPr>
          <w:rFonts w:hint="eastAsia"/>
        </w:rPr>
        <w:t>；</w:t>
      </w:r>
      <w:r>
        <w:t>141024 E</w:t>
      </w:r>
      <w:r>
        <w:rPr>
          <w:rFonts w:hint="eastAsia"/>
        </w:rPr>
        <w:t>北</w:t>
      </w:r>
      <w:r>
        <w:t>316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317</w:t>
      </w:r>
      <w:r>
        <w:rPr>
          <w:rFonts w:hint="eastAsia"/>
        </w:rPr>
        <w:t>；</w:t>
      </w:r>
      <w:r>
        <w:t>141031</w:t>
      </w:r>
      <w:r>
        <w:tab/>
        <w:t>C</w:t>
      </w:r>
      <w:r>
        <w:rPr>
          <w:rFonts w:hint="eastAsia"/>
        </w:rPr>
        <w:t>南</w:t>
      </w:r>
      <w:r>
        <w:tab/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103</w:t>
      </w:r>
      <w:r>
        <w:rPr>
          <w:rFonts w:hint="eastAsia"/>
        </w:rPr>
        <w:t>；</w:t>
      </w:r>
      <w:r>
        <w:t>141032 C</w:t>
      </w:r>
      <w:r>
        <w:rPr>
          <w:rFonts w:hint="eastAsia"/>
        </w:rPr>
        <w:t>北</w:t>
      </w:r>
      <w:r>
        <w:t>414</w:t>
      </w:r>
      <w:r>
        <w:rPr>
          <w:rFonts w:hint="eastAsia"/>
        </w:rPr>
        <w:t>；</w:t>
      </w:r>
      <w:r>
        <w:t>141051</w:t>
      </w:r>
      <w:r>
        <w:tab/>
        <w:t>C</w:t>
      </w:r>
      <w:r>
        <w:rPr>
          <w:rFonts w:hint="eastAsia"/>
        </w:rPr>
        <w:t>南</w:t>
      </w:r>
      <w:r>
        <w:tab/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109</w:t>
      </w:r>
      <w:r>
        <w:rPr>
          <w:rFonts w:hint="eastAsia"/>
        </w:rPr>
        <w:t>；</w:t>
      </w:r>
      <w:r>
        <w:t>141061 C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117</w:t>
      </w:r>
      <w:r>
        <w:rPr>
          <w:rFonts w:hint="eastAsia"/>
        </w:rPr>
        <w:t>；</w:t>
      </w:r>
      <w:r>
        <w:t>151011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151012</w:t>
      </w:r>
      <w:r>
        <w:tab/>
        <w:t>E</w:t>
      </w:r>
      <w:r>
        <w:rPr>
          <w:rFonts w:hint="eastAsia"/>
        </w:rPr>
        <w:t>南</w:t>
      </w:r>
      <w:r>
        <w:tab/>
        <w:t>208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212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216</w:t>
      </w:r>
      <w:r>
        <w:rPr>
          <w:rFonts w:hint="eastAsia"/>
        </w:rPr>
        <w:t>；</w:t>
      </w:r>
      <w:r>
        <w:t>151014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216</w:t>
      </w:r>
      <w:r>
        <w:rPr>
          <w:rFonts w:hint="eastAsia"/>
        </w:rPr>
        <w:t>；</w:t>
      </w:r>
      <w:r>
        <w:t>151021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306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；</w:t>
      </w:r>
      <w:r>
        <w:t>151022 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310</w:t>
      </w:r>
      <w:r>
        <w:rPr>
          <w:rFonts w:hint="eastAsia"/>
        </w:rPr>
        <w:t>；</w:t>
      </w:r>
      <w:r>
        <w:t>151023</w:t>
      </w:r>
      <w:r>
        <w:tab/>
        <w:t>C</w:t>
      </w:r>
      <w:r>
        <w:rPr>
          <w:rFonts w:hint="eastAsia"/>
        </w:rPr>
        <w:t>南</w:t>
      </w:r>
      <w:r>
        <w:tab/>
        <w:t>103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509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515</w:t>
      </w:r>
      <w:r>
        <w:rPr>
          <w:rFonts w:hint="eastAsia"/>
        </w:rPr>
        <w:t>；</w:t>
      </w:r>
      <w:r>
        <w:t>151031</w:t>
      </w:r>
      <w:r>
        <w:tab/>
        <w:t>C</w:t>
      </w:r>
      <w:r>
        <w:rPr>
          <w:rFonts w:hint="eastAsia"/>
        </w:rPr>
        <w:t>南</w:t>
      </w:r>
      <w:r>
        <w:tab/>
        <w:t>104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105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424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425</w:t>
      </w:r>
      <w:r>
        <w:rPr>
          <w:rFonts w:hint="eastAsia"/>
        </w:rPr>
        <w:t>；</w:t>
      </w:r>
      <w:r>
        <w:t>151032</w:t>
      </w:r>
      <w:r>
        <w:tab/>
        <w:t>C</w:t>
      </w:r>
      <w:r>
        <w:rPr>
          <w:rFonts w:hint="eastAsia"/>
        </w:rPr>
        <w:t>南</w:t>
      </w:r>
      <w:r>
        <w:tab/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108</w:t>
      </w:r>
      <w:r>
        <w:rPr>
          <w:rFonts w:hint="eastAsia"/>
        </w:rPr>
        <w:t>；</w:t>
      </w:r>
      <w:r>
        <w:t>151033</w:t>
      </w:r>
      <w:r>
        <w:tab/>
        <w:t>C</w:t>
      </w:r>
      <w:r>
        <w:rPr>
          <w:rFonts w:hint="eastAsia"/>
        </w:rPr>
        <w:t>南</w:t>
      </w:r>
      <w:r>
        <w:tab/>
        <w:t>110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111</w:t>
      </w:r>
      <w:r>
        <w:rPr>
          <w:rFonts w:hint="eastAsia"/>
        </w:rPr>
        <w:t>；</w:t>
      </w:r>
      <w:r>
        <w:t>151034</w:t>
      </w:r>
      <w:r>
        <w:tab/>
        <w:t>C</w:t>
      </w:r>
      <w:r>
        <w:rPr>
          <w:rFonts w:hint="eastAsia"/>
        </w:rPr>
        <w:t>南</w:t>
      </w:r>
      <w:r>
        <w:tab/>
        <w:t>113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307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518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521</w:t>
      </w:r>
      <w:r>
        <w:rPr>
          <w:rFonts w:hint="eastAsia"/>
        </w:rPr>
        <w:t>；</w:t>
      </w:r>
      <w:r>
        <w:t>151041</w:t>
      </w:r>
      <w:r>
        <w:tab/>
        <w:t>C</w:t>
      </w:r>
      <w:r>
        <w:rPr>
          <w:rFonts w:hint="eastAsia"/>
        </w:rPr>
        <w:t>南</w:t>
      </w:r>
      <w:r>
        <w:tab/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107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212</w:t>
      </w:r>
      <w:r>
        <w:rPr>
          <w:rFonts w:hint="eastAsia"/>
        </w:rPr>
        <w:t>；</w:t>
      </w:r>
      <w:r>
        <w:t>151051</w:t>
      </w:r>
      <w:r>
        <w:tab/>
        <w:t>B</w:t>
      </w:r>
      <w:r>
        <w:rPr>
          <w:rFonts w:hint="eastAsia"/>
        </w:rPr>
        <w:t>南</w:t>
      </w:r>
      <w:r>
        <w:tab/>
        <w:t>324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210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118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120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121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124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ab/>
        <w:t>125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207</w:t>
      </w:r>
      <w:r>
        <w:rPr>
          <w:rFonts w:hint="eastAsia"/>
        </w:rPr>
        <w:t>；</w:t>
      </w:r>
      <w:r>
        <w:t>151061 C</w:t>
      </w:r>
      <w:r>
        <w:rPr>
          <w:rFonts w:hint="eastAsia"/>
        </w:rPr>
        <w:t>南</w:t>
      </w:r>
      <w:r>
        <w:t>102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>122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南</w:t>
      </w:r>
      <w:r>
        <w:tab/>
        <w:t>123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214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215</w:t>
      </w:r>
      <w:r>
        <w:rPr>
          <w:rFonts w:hint="eastAsia"/>
        </w:rPr>
        <w:t>。</w:t>
      </w:r>
    </w:p>
    <w:p w:rsidR="00316249" w:rsidRDefault="00316249">
      <w:r>
        <w:t xml:space="preserve">        </w:t>
      </w:r>
      <w:r>
        <w:rPr>
          <w:rFonts w:hint="eastAsia"/>
        </w:rPr>
        <w:t>批评：</w:t>
      </w:r>
      <w:r>
        <w:t>141012 E</w:t>
      </w:r>
      <w:r>
        <w:rPr>
          <w:rFonts w:hint="eastAsia"/>
        </w:rPr>
        <w:t>北</w:t>
      </w:r>
      <w:r>
        <w:t>516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517</w:t>
      </w:r>
      <w:r>
        <w:rPr>
          <w:rFonts w:hint="eastAsia"/>
        </w:rPr>
        <w:t>；</w:t>
      </w:r>
      <w:r>
        <w:t>141013</w:t>
      </w:r>
      <w:r>
        <w:tab/>
        <w:t>E</w:t>
      </w:r>
      <w:r>
        <w:rPr>
          <w:rFonts w:hint="eastAsia"/>
        </w:rPr>
        <w:t>北</w:t>
      </w:r>
      <w:r>
        <w:tab/>
        <w:t>324</w:t>
      </w:r>
      <w:r>
        <w:rPr>
          <w:rFonts w:hint="eastAsia"/>
        </w:rPr>
        <w:t>；</w:t>
      </w:r>
      <w:r>
        <w:t>141024</w:t>
      </w:r>
      <w:r>
        <w:tab/>
        <w:t>E</w:t>
      </w:r>
      <w:r>
        <w:rPr>
          <w:rFonts w:hint="eastAsia"/>
        </w:rPr>
        <w:t>北</w:t>
      </w:r>
      <w:r>
        <w:tab/>
        <w:t>319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623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ab/>
        <w:t>624</w:t>
      </w:r>
      <w:r>
        <w:rPr>
          <w:rFonts w:hint="eastAsia"/>
        </w:rPr>
        <w:t>；</w:t>
      </w:r>
      <w:r>
        <w:t>141031</w:t>
      </w:r>
      <w:r>
        <w:tab/>
        <w:t>E</w:t>
      </w:r>
      <w:r>
        <w:rPr>
          <w:rFonts w:hint="eastAsia"/>
        </w:rPr>
        <w:t>北</w:t>
      </w:r>
      <w:r>
        <w:tab/>
        <w:t>104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107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112</w:t>
      </w:r>
      <w:r>
        <w:rPr>
          <w:rFonts w:hint="eastAsia"/>
        </w:rPr>
        <w:t>；</w:t>
      </w:r>
      <w:r>
        <w:t>141032</w:t>
      </w:r>
      <w:r>
        <w:tab/>
        <w:t>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；</w:t>
      </w:r>
      <w:r>
        <w:t>141041</w:t>
      </w:r>
      <w:r>
        <w:tab/>
        <w:t>E</w:t>
      </w:r>
      <w:r>
        <w:rPr>
          <w:rFonts w:hint="eastAsia"/>
        </w:rPr>
        <w:t>北</w:t>
      </w:r>
      <w:r>
        <w:tab/>
        <w:t>112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北</w:t>
      </w:r>
      <w:r>
        <w:t>116</w:t>
      </w:r>
      <w:r>
        <w:rPr>
          <w:rFonts w:hint="eastAsia"/>
        </w:rPr>
        <w:t>；</w:t>
      </w:r>
      <w:r>
        <w:t>151013</w:t>
      </w:r>
      <w:r>
        <w:tab/>
        <w:t>E</w:t>
      </w:r>
      <w:r>
        <w:rPr>
          <w:rFonts w:hint="eastAsia"/>
        </w:rPr>
        <w:t>南</w:t>
      </w:r>
      <w:r>
        <w:tab/>
        <w:t>219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221</w:t>
      </w:r>
      <w:r>
        <w:rPr>
          <w:rFonts w:hint="eastAsia"/>
        </w:rPr>
        <w:t>；</w:t>
      </w:r>
      <w:r>
        <w:t>151014</w:t>
      </w:r>
      <w:r>
        <w:tab/>
        <w:t>E</w:t>
      </w:r>
      <w:r>
        <w:rPr>
          <w:rFonts w:hint="eastAsia"/>
        </w:rPr>
        <w:t>南</w:t>
      </w:r>
      <w:r>
        <w:tab/>
        <w:t>213</w:t>
      </w:r>
      <w:r>
        <w:rPr>
          <w:rFonts w:hint="eastAsia"/>
        </w:rPr>
        <w:t>、</w:t>
      </w:r>
      <w:r>
        <w:t>E</w:t>
      </w:r>
      <w:r>
        <w:rPr>
          <w:rFonts w:hint="eastAsia"/>
        </w:rPr>
        <w:t>南</w:t>
      </w:r>
      <w:r>
        <w:t>215</w:t>
      </w:r>
      <w:r>
        <w:rPr>
          <w:rFonts w:hint="eastAsia"/>
        </w:rPr>
        <w:t>。</w:t>
      </w:r>
    </w:p>
    <w:p w:rsidR="00316249" w:rsidRDefault="00316249"/>
    <w:p w:rsidR="00316249" w:rsidRDefault="00316249"/>
    <w:p w:rsidR="00316249" w:rsidRDefault="00316249"/>
    <w:p w:rsidR="00316249" w:rsidRDefault="00316249"/>
    <w:p w:rsidR="00316249" w:rsidRDefault="00316249"/>
    <w:p w:rsidR="00316249" w:rsidRDefault="00316249"/>
    <w:p w:rsidR="00316249" w:rsidRDefault="00316249"/>
    <w:p w:rsidR="00316249" w:rsidRDefault="00316249"/>
    <w:p w:rsidR="00316249" w:rsidRDefault="00316249">
      <w:r>
        <w:t xml:space="preserve">  </w:t>
      </w:r>
      <w:r>
        <w:rPr>
          <w:rFonts w:hint="eastAsia"/>
        </w:rPr>
        <w:t>二、晚自习考勤情况：</w:t>
      </w:r>
      <w:r>
        <w:br/>
        <w:t xml:space="preserve">          </w:t>
      </w:r>
      <w:r>
        <w:rPr>
          <w:rFonts w:hint="eastAsia"/>
        </w:rPr>
        <w:t>旷课：</w:t>
      </w:r>
      <w:r>
        <w:t xml:space="preserve">151012 </w:t>
      </w:r>
      <w:r>
        <w:rPr>
          <w:rFonts w:hint="eastAsia"/>
        </w:rPr>
        <w:t>邵子苫；</w:t>
      </w:r>
      <w:r>
        <w:t xml:space="preserve">151021 </w:t>
      </w:r>
      <w:r>
        <w:rPr>
          <w:rFonts w:hint="eastAsia"/>
        </w:rPr>
        <w:t>邓富川</w:t>
      </w:r>
      <w:r>
        <w:t xml:space="preserve"> </w:t>
      </w:r>
      <w:r>
        <w:rPr>
          <w:rFonts w:hint="eastAsia"/>
        </w:rPr>
        <w:t>裴庭军</w:t>
      </w:r>
      <w:r>
        <w:t xml:space="preserve"> </w:t>
      </w:r>
      <w:r>
        <w:rPr>
          <w:rFonts w:hint="eastAsia"/>
        </w:rPr>
        <w:t>刘嘉（</w:t>
      </w:r>
      <w:r>
        <w:t>5.29</w:t>
      </w:r>
      <w:r>
        <w:rPr>
          <w:rFonts w:hint="eastAsia"/>
        </w:rPr>
        <w:t>）邓富川（</w:t>
      </w:r>
      <w:r>
        <w:t xml:space="preserve">5.30) </w:t>
      </w:r>
      <w:r>
        <w:rPr>
          <w:rFonts w:hint="eastAsia"/>
        </w:rPr>
        <w:t>潘文凯</w:t>
      </w:r>
      <w:r>
        <w:t>(5.31)</w:t>
      </w:r>
      <w:r>
        <w:rPr>
          <w:rFonts w:hint="eastAsia"/>
        </w:rPr>
        <w:t>杨兴宇（</w:t>
      </w:r>
      <w:r>
        <w:t>6.2</w:t>
      </w:r>
      <w:r>
        <w:rPr>
          <w:rFonts w:hint="eastAsia"/>
        </w:rPr>
        <w:t>）；</w:t>
      </w:r>
      <w:r>
        <w:t xml:space="preserve">151032 </w:t>
      </w:r>
      <w:r>
        <w:rPr>
          <w:rFonts w:hint="eastAsia"/>
        </w:rPr>
        <w:t>旷：张雨青</w:t>
      </w:r>
      <w:r>
        <w:t xml:space="preserve"> </w:t>
      </w:r>
      <w:r>
        <w:rPr>
          <w:rFonts w:hint="eastAsia"/>
        </w:rPr>
        <w:t>马东</w:t>
      </w:r>
      <w:r>
        <w:t xml:space="preserve"> </w:t>
      </w:r>
      <w:r>
        <w:rPr>
          <w:rFonts w:hint="eastAsia"/>
        </w:rPr>
        <w:t>纪楚浩</w:t>
      </w:r>
      <w:r>
        <w:t xml:space="preserve"> </w:t>
      </w:r>
      <w:r>
        <w:rPr>
          <w:rFonts w:hint="eastAsia"/>
        </w:rPr>
        <w:t>李长顺</w:t>
      </w:r>
      <w:r>
        <w:t xml:space="preserve"> </w:t>
      </w:r>
      <w:r>
        <w:rPr>
          <w:rFonts w:hint="eastAsia"/>
        </w:rPr>
        <w:t>傅纯敬</w:t>
      </w:r>
      <w:r>
        <w:t xml:space="preserve"> </w:t>
      </w:r>
      <w:r>
        <w:rPr>
          <w:rFonts w:hint="eastAsia"/>
        </w:rPr>
        <w:t>刘金辉</w:t>
      </w:r>
      <w:r>
        <w:t xml:space="preserve"> </w:t>
      </w:r>
      <w:r>
        <w:rPr>
          <w:rFonts w:hint="eastAsia"/>
        </w:rPr>
        <w:t>季鹏（</w:t>
      </w:r>
      <w:r>
        <w:t>5.30</w:t>
      </w:r>
      <w:r>
        <w:rPr>
          <w:rFonts w:hint="eastAsia"/>
        </w:rPr>
        <w:t>）马城</w:t>
      </w:r>
      <w:r>
        <w:t xml:space="preserve"> </w:t>
      </w:r>
      <w:r>
        <w:rPr>
          <w:rFonts w:hint="eastAsia"/>
        </w:rPr>
        <w:t>季鹏</w:t>
      </w:r>
      <w:r>
        <w:t xml:space="preserve"> </w:t>
      </w:r>
      <w:r>
        <w:rPr>
          <w:rFonts w:hint="eastAsia"/>
        </w:rPr>
        <w:t>马东</w:t>
      </w:r>
      <w:r>
        <w:t xml:space="preserve"> </w:t>
      </w:r>
      <w:r>
        <w:rPr>
          <w:rFonts w:hint="eastAsia"/>
        </w:rPr>
        <w:t>纪楚浩</w:t>
      </w:r>
      <w:r>
        <w:t xml:space="preserve"> </w:t>
      </w:r>
      <w:r>
        <w:rPr>
          <w:rFonts w:hint="eastAsia"/>
        </w:rPr>
        <w:t>（</w:t>
      </w:r>
      <w:r>
        <w:t>5.31</w:t>
      </w:r>
      <w:r>
        <w:rPr>
          <w:rFonts w:hint="eastAsia"/>
        </w:rPr>
        <w:t>）严忠飞</w:t>
      </w:r>
      <w:r>
        <w:t xml:space="preserve"> </w:t>
      </w:r>
      <w:r>
        <w:rPr>
          <w:rFonts w:hint="eastAsia"/>
        </w:rPr>
        <w:t>高冉</w:t>
      </w:r>
      <w:r>
        <w:t xml:space="preserve"> </w:t>
      </w:r>
      <w:r>
        <w:rPr>
          <w:rFonts w:hint="eastAsia"/>
        </w:rPr>
        <w:t>季鹏</w:t>
      </w:r>
      <w:r>
        <w:t xml:space="preserve"> </w:t>
      </w:r>
      <w:r>
        <w:rPr>
          <w:rFonts w:hint="eastAsia"/>
        </w:rPr>
        <w:t>韩杨科</w:t>
      </w:r>
      <w:r>
        <w:t xml:space="preserve"> </w:t>
      </w:r>
      <w:r>
        <w:rPr>
          <w:rFonts w:hint="eastAsia"/>
        </w:rPr>
        <w:t>傅纯敬</w:t>
      </w:r>
      <w:r>
        <w:t xml:space="preserve"> </w:t>
      </w:r>
      <w:r>
        <w:rPr>
          <w:rFonts w:hint="eastAsia"/>
        </w:rPr>
        <w:t>马东</w:t>
      </w:r>
      <w:r>
        <w:t xml:space="preserve"> </w:t>
      </w:r>
      <w:r>
        <w:rPr>
          <w:rFonts w:hint="eastAsia"/>
        </w:rPr>
        <w:t>纪楚浩</w:t>
      </w:r>
      <w:r>
        <w:t xml:space="preserve"> </w:t>
      </w:r>
      <w:r>
        <w:rPr>
          <w:rFonts w:hint="eastAsia"/>
        </w:rPr>
        <w:t>（</w:t>
      </w:r>
      <w:r>
        <w:t>6.2</w:t>
      </w:r>
      <w:r>
        <w:rPr>
          <w:rFonts w:hint="eastAsia"/>
        </w:rPr>
        <w:t>）</w:t>
      </w:r>
      <w:r>
        <w:t xml:space="preserve"> </w:t>
      </w:r>
      <w:r>
        <w:rPr>
          <w:rFonts w:hint="eastAsia"/>
        </w:rPr>
        <w:t>；</w:t>
      </w:r>
      <w:r>
        <w:t xml:space="preserve">151033  </w:t>
      </w:r>
      <w:r>
        <w:rPr>
          <w:rFonts w:hint="eastAsia"/>
        </w:rPr>
        <w:t>车志越</w:t>
      </w:r>
      <w:r>
        <w:t xml:space="preserve">   </w:t>
      </w:r>
      <w:r>
        <w:rPr>
          <w:rFonts w:hint="eastAsia"/>
        </w:rPr>
        <w:t>谈靳鹏</w:t>
      </w:r>
      <w:r>
        <w:t xml:space="preserve"> </w:t>
      </w:r>
      <w:r>
        <w:rPr>
          <w:rFonts w:hint="eastAsia"/>
        </w:rPr>
        <w:t>（</w:t>
      </w:r>
      <w:r>
        <w:t>6.2</w:t>
      </w:r>
      <w:r>
        <w:rPr>
          <w:rFonts w:hint="eastAsia"/>
        </w:rPr>
        <w:t>）；</w:t>
      </w:r>
      <w:r>
        <w:t xml:space="preserve">151041 </w:t>
      </w:r>
      <w:r>
        <w:rPr>
          <w:rFonts w:hint="eastAsia"/>
        </w:rPr>
        <w:t>徐锐</w:t>
      </w:r>
      <w:r>
        <w:t xml:space="preserve"> </w:t>
      </w:r>
      <w:r>
        <w:rPr>
          <w:rFonts w:hint="eastAsia"/>
        </w:rPr>
        <w:t>徐杨晶</w:t>
      </w:r>
      <w:r>
        <w:t xml:space="preserve"> </w:t>
      </w:r>
      <w:r>
        <w:rPr>
          <w:rFonts w:hint="eastAsia"/>
        </w:rPr>
        <w:t>刘紫恒</w:t>
      </w:r>
      <w:r>
        <w:t xml:space="preserve"> </w:t>
      </w:r>
      <w:r>
        <w:rPr>
          <w:rFonts w:hint="eastAsia"/>
        </w:rPr>
        <w:t>杨浩（</w:t>
      </w:r>
      <w:r>
        <w:t xml:space="preserve">5.29)  </w:t>
      </w:r>
      <w:r>
        <w:rPr>
          <w:rFonts w:hint="eastAsia"/>
        </w:rPr>
        <w:t>吕臣帅</w:t>
      </w:r>
      <w:r>
        <w:t xml:space="preserve"> </w:t>
      </w:r>
      <w:r>
        <w:rPr>
          <w:rFonts w:hint="eastAsia"/>
        </w:rPr>
        <w:t>尹园</w:t>
      </w:r>
      <w:r>
        <w:t xml:space="preserve"> </w:t>
      </w:r>
      <w:r>
        <w:rPr>
          <w:rFonts w:hint="eastAsia"/>
        </w:rPr>
        <w:t>魏太航</w:t>
      </w:r>
      <w:r>
        <w:t xml:space="preserve"> </w:t>
      </w:r>
      <w:r>
        <w:rPr>
          <w:rFonts w:hint="eastAsia"/>
        </w:rPr>
        <w:t>丁运雨</w:t>
      </w:r>
      <w:r>
        <w:t xml:space="preserve"> </w:t>
      </w:r>
      <w:r>
        <w:rPr>
          <w:rFonts w:hint="eastAsia"/>
        </w:rPr>
        <w:t>张桂林（</w:t>
      </w:r>
      <w:r>
        <w:t>6.2</w:t>
      </w:r>
      <w:r>
        <w:rPr>
          <w:rFonts w:hint="eastAsia"/>
        </w:rPr>
        <w:t>）。</w:t>
      </w:r>
    </w:p>
    <w:sectPr w:rsidR="00316249" w:rsidSect="00CF266F">
      <w:headerReference w:type="default" r:id="rId7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Administrator" w:date="2016-06-13T13:03:00Z" w:initials="A">
    <w:p w:rsidR="00316249" w:rsidRDefault="00316249">
      <w:pPr>
        <w:pStyle w:val="CommentText"/>
      </w:pPr>
      <w:r>
        <w:rPr>
          <w:rFonts w:hint="eastAsia"/>
        </w:rPr>
        <w:t>第六周、第七周非本班级学生旷课扣分</w:t>
      </w:r>
    </w:p>
  </w:comment>
  <w:comment w:id="1" w:author="Administrator" w:date="2016-06-06T22:52:00Z" w:initials="A">
    <w:p w:rsidR="00316249" w:rsidRDefault="00316249">
      <w:pPr>
        <w:pStyle w:val="CommentText"/>
      </w:pPr>
      <w:r>
        <w:rPr>
          <w:rFonts w:hint="eastAsia"/>
        </w:rPr>
        <w:t>全班早退</w:t>
      </w:r>
    </w:p>
  </w:comment>
  <w:comment w:id="3" w:author="Administrator" w:date="2016-06-06T22:52:00Z" w:initials="A">
    <w:p w:rsidR="00316249" w:rsidRDefault="00316249">
      <w:pPr>
        <w:pStyle w:val="CommentText"/>
      </w:pPr>
      <w:r>
        <w:rPr>
          <w:rFonts w:hint="eastAsia"/>
        </w:rPr>
        <w:t>全班早退</w:t>
      </w:r>
    </w:p>
    <w:p w:rsidR="00316249" w:rsidRDefault="00316249">
      <w:pPr>
        <w:pStyle w:val="CommentText"/>
      </w:pP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249" w:rsidRDefault="00316249" w:rsidP="00CF266F">
      <w:r>
        <w:separator/>
      </w:r>
    </w:p>
  </w:endnote>
  <w:endnote w:type="continuationSeparator" w:id="0">
    <w:p w:rsidR="00316249" w:rsidRDefault="00316249" w:rsidP="00CF2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249" w:rsidRDefault="00316249" w:rsidP="00CF266F">
      <w:r>
        <w:separator/>
      </w:r>
    </w:p>
  </w:footnote>
  <w:footnote w:type="continuationSeparator" w:id="0">
    <w:p w:rsidR="00316249" w:rsidRDefault="00316249" w:rsidP="00CF26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249" w:rsidRDefault="00316249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071EC"/>
    <w:rsid w:val="0001749B"/>
    <w:rsid w:val="000376F4"/>
    <w:rsid w:val="00043F55"/>
    <w:rsid w:val="00052480"/>
    <w:rsid w:val="00054B20"/>
    <w:rsid w:val="00055330"/>
    <w:rsid w:val="00066787"/>
    <w:rsid w:val="000707AD"/>
    <w:rsid w:val="00091D88"/>
    <w:rsid w:val="000A081D"/>
    <w:rsid w:val="000C78B2"/>
    <w:rsid w:val="000D0206"/>
    <w:rsid w:val="000D7E9F"/>
    <w:rsid w:val="000E2928"/>
    <w:rsid w:val="000E385C"/>
    <w:rsid w:val="000F0985"/>
    <w:rsid w:val="0010618B"/>
    <w:rsid w:val="00117A5C"/>
    <w:rsid w:val="00123D02"/>
    <w:rsid w:val="00126179"/>
    <w:rsid w:val="0012632E"/>
    <w:rsid w:val="0012651A"/>
    <w:rsid w:val="0013043B"/>
    <w:rsid w:val="0013052C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A4B3F"/>
    <w:rsid w:val="001B3C85"/>
    <w:rsid w:val="001B7BE1"/>
    <w:rsid w:val="001C775B"/>
    <w:rsid w:val="001F3E3C"/>
    <w:rsid w:val="001F5FAC"/>
    <w:rsid w:val="0020239F"/>
    <w:rsid w:val="002160CC"/>
    <w:rsid w:val="00221BEE"/>
    <w:rsid w:val="00230BA2"/>
    <w:rsid w:val="0024110B"/>
    <w:rsid w:val="0024486B"/>
    <w:rsid w:val="00245301"/>
    <w:rsid w:val="002456E5"/>
    <w:rsid w:val="002477C1"/>
    <w:rsid w:val="0025032E"/>
    <w:rsid w:val="002506DB"/>
    <w:rsid w:val="00257BE3"/>
    <w:rsid w:val="00260828"/>
    <w:rsid w:val="00261C6B"/>
    <w:rsid w:val="00263A0B"/>
    <w:rsid w:val="0029041F"/>
    <w:rsid w:val="002A40F0"/>
    <w:rsid w:val="002A5D45"/>
    <w:rsid w:val="002B716C"/>
    <w:rsid w:val="002C10E5"/>
    <w:rsid w:val="002C4D41"/>
    <w:rsid w:val="002D050F"/>
    <w:rsid w:val="0030379C"/>
    <w:rsid w:val="0030381E"/>
    <w:rsid w:val="00316249"/>
    <w:rsid w:val="003276D0"/>
    <w:rsid w:val="003314AA"/>
    <w:rsid w:val="00332502"/>
    <w:rsid w:val="00333B5C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C2372"/>
    <w:rsid w:val="003D226D"/>
    <w:rsid w:val="003D335A"/>
    <w:rsid w:val="003E0ACA"/>
    <w:rsid w:val="003E77E1"/>
    <w:rsid w:val="00402107"/>
    <w:rsid w:val="0040738B"/>
    <w:rsid w:val="00410371"/>
    <w:rsid w:val="00426B43"/>
    <w:rsid w:val="00426C62"/>
    <w:rsid w:val="00431AAA"/>
    <w:rsid w:val="00431F6E"/>
    <w:rsid w:val="0043391C"/>
    <w:rsid w:val="00433D20"/>
    <w:rsid w:val="004354D9"/>
    <w:rsid w:val="00437D94"/>
    <w:rsid w:val="00440167"/>
    <w:rsid w:val="00443E75"/>
    <w:rsid w:val="00446AEF"/>
    <w:rsid w:val="0045079E"/>
    <w:rsid w:val="004521EA"/>
    <w:rsid w:val="004528A7"/>
    <w:rsid w:val="004549C6"/>
    <w:rsid w:val="00461F85"/>
    <w:rsid w:val="004661FF"/>
    <w:rsid w:val="00475963"/>
    <w:rsid w:val="004850D5"/>
    <w:rsid w:val="00487597"/>
    <w:rsid w:val="004924E9"/>
    <w:rsid w:val="004967CD"/>
    <w:rsid w:val="004A65DF"/>
    <w:rsid w:val="004B3E19"/>
    <w:rsid w:val="004B5783"/>
    <w:rsid w:val="004C23E1"/>
    <w:rsid w:val="004D4AC6"/>
    <w:rsid w:val="004D6482"/>
    <w:rsid w:val="004D7CB7"/>
    <w:rsid w:val="004F24D0"/>
    <w:rsid w:val="00503F1C"/>
    <w:rsid w:val="00506C69"/>
    <w:rsid w:val="005201C0"/>
    <w:rsid w:val="005206C9"/>
    <w:rsid w:val="00526DF5"/>
    <w:rsid w:val="00530A96"/>
    <w:rsid w:val="0053462F"/>
    <w:rsid w:val="00536C93"/>
    <w:rsid w:val="00545088"/>
    <w:rsid w:val="00576AD5"/>
    <w:rsid w:val="00584069"/>
    <w:rsid w:val="005A2E1E"/>
    <w:rsid w:val="005A7CC3"/>
    <w:rsid w:val="005B29A5"/>
    <w:rsid w:val="005B379B"/>
    <w:rsid w:val="005B5A3A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1E5"/>
    <w:rsid w:val="00633BD0"/>
    <w:rsid w:val="0063640F"/>
    <w:rsid w:val="00640C1F"/>
    <w:rsid w:val="006431FE"/>
    <w:rsid w:val="00654A9B"/>
    <w:rsid w:val="00656DFC"/>
    <w:rsid w:val="006662CF"/>
    <w:rsid w:val="00671AB8"/>
    <w:rsid w:val="0067490E"/>
    <w:rsid w:val="00674BAA"/>
    <w:rsid w:val="00677C16"/>
    <w:rsid w:val="00690BD6"/>
    <w:rsid w:val="00693735"/>
    <w:rsid w:val="0069472E"/>
    <w:rsid w:val="00694929"/>
    <w:rsid w:val="006B1E06"/>
    <w:rsid w:val="006B4A48"/>
    <w:rsid w:val="006B7249"/>
    <w:rsid w:val="006C669A"/>
    <w:rsid w:val="006D22BA"/>
    <w:rsid w:val="006D2E99"/>
    <w:rsid w:val="006E22C8"/>
    <w:rsid w:val="006F11FE"/>
    <w:rsid w:val="006F232C"/>
    <w:rsid w:val="00706977"/>
    <w:rsid w:val="00752D88"/>
    <w:rsid w:val="007610ED"/>
    <w:rsid w:val="007636D7"/>
    <w:rsid w:val="007711E2"/>
    <w:rsid w:val="00777B5C"/>
    <w:rsid w:val="00777DBC"/>
    <w:rsid w:val="0078272D"/>
    <w:rsid w:val="00793B9B"/>
    <w:rsid w:val="00796886"/>
    <w:rsid w:val="0079741C"/>
    <w:rsid w:val="00797E2E"/>
    <w:rsid w:val="007B0098"/>
    <w:rsid w:val="007B0B01"/>
    <w:rsid w:val="007B331C"/>
    <w:rsid w:val="007B5F49"/>
    <w:rsid w:val="007C1715"/>
    <w:rsid w:val="007C26C4"/>
    <w:rsid w:val="007C5F25"/>
    <w:rsid w:val="007E1651"/>
    <w:rsid w:val="007F27CE"/>
    <w:rsid w:val="008237BE"/>
    <w:rsid w:val="00823E64"/>
    <w:rsid w:val="00825DB2"/>
    <w:rsid w:val="00827A72"/>
    <w:rsid w:val="008467C9"/>
    <w:rsid w:val="00855CC5"/>
    <w:rsid w:val="00870C76"/>
    <w:rsid w:val="00871296"/>
    <w:rsid w:val="0087182F"/>
    <w:rsid w:val="00873479"/>
    <w:rsid w:val="008750B8"/>
    <w:rsid w:val="00881A58"/>
    <w:rsid w:val="0088485D"/>
    <w:rsid w:val="0089357B"/>
    <w:rsid w:val="008A189A"/>
    <w:rsid w:val="008A657F"/>
    <w:rsid w:val="008D1670"/>
    <w:rsid w:val="008D2B0D"/>
    <w:rsid w:val="008D3342"/>
    <w:rsid w:val="008D40F5"/>
    <w:rsid w:val="008E091F"/>
    <w:rsid w:val="008F6A21"/>
    <w:rsid w:val="00906B98"/>
    <w:rsid w:val="00920FA6"/>
    <w:rsid w:val="00923E12"/>
    <w:rsid w:val="00926D13"/>
    <w:rsid w:val="00941947"/>
    <w:rsid w:val="00963149"/>
    <w:rsid w:val="009849D8"/>
    <w:rsid w:val="00984C9B"/>
    <w:rsid w:val="00997883"/>
    <w:rsid w:val="009A6AE8"/>
    <w:rsid w:val="009B22FB"/>
    <w:rsid w:val="009D02D3"/>
    <w:rsid w:val="009E0C4D"/>
    <w:rsid w:val="009E5D12"/>
    <w:rsid w:val="009E7907"/>
    <w:rsid w:val="009E794C"/>
    <w:rsid w:val="009F05C2"/>
    <w:rsid w:val="009F2410"/>
    <w:rsid w:val="009F2B9C"/>
    <w:rsid w:val="009F3227"/>
    <w:rsid w:val="00A01E09"/>
    <w:rsid w:val="00A06AA0"/>
    <w:rsid w:val="00A17AA5"/>
    <w:rsid w:val="00A47A0C"/>
    <w:rsid w:val="00A526F7"/>
    <w:rsid w:val="00A53CFA"/>
    <w:rsid w:val="00A60F00"/>
    <w:rsid w:val="00A62A2E"/>
    <w:rsid w:val="00A677AF"/>
    <w:rsid w:val="00A70781"/>
    <w:rsid w:val="00A752FA"/>
    <w:rsid w:val="00A75CCB"/>
    <w:rsid w:val="00A82403"/>
    <w:rsid w:val="00AB20FA"/>
    <w:rsid w:val="00AC5BA5"/>
    <w:rsid w:val="00AD1CF0"/>
    <w:rsid w:val="00AD4617"/>
    <w:rsid w:val="00AE7E31"/>
    <w:rsid w:val="00AF0717"/>
    <w:rsid w:val="00AF1D7F"/>
    <w:rsid w:val="00AF3D29"/>
    <w:rsid w:val="00B02E1B"/>
    <w:rsid w:val="00B1506B"/>
    <w:rsid w:val="00B155D9"/>
    <w:rsid w:val="00B166D4"/>
    <w:rsid w:val="00B17968"/>
    <w:rsid w:val="00B24BB3"/>
    <w:rsid w:val="00B31706"/>
    <w:rsid w:val="00B32B92"/>
    <w:rsid w:val="00B36D15"/>
    <w:rsid w:val="00B43E94"/>
    <w:rsid w:val="00B56FD2"/>
    <w:rsid w:val="00B73056"/>
    <w:rsid w:val="00B83940"/>
    <w:rsid w:val="00B87F65"/>
    <w:rsid w:val="00B92E52"/>
    <w:rsid w:val="00B9320E"/>
    <w:rsid w:val="00B949B3"/>
    <w:rsid w:val="00BA4721"/>
    <w:rsid w:val="00BA796E"/>
    <w:rsid w:val="00BB06C8"/>
    <w:rsid w:val="00BC3DE1"/>
    <w:rsid w:val="00BD0226"/>
    <w:rsid w:val="00BD0EA1"/>
    <w:rsid w:val="00BE5382"/>
    <w:rsid w:val="00BF2BE5"/>
    <w:rsid w:val="00BF68AF"/>
    <w:rsid w:val="00C212FC"/>
    <w:rsid w:val="00C269AC"/>
    <w:rsid w:val="00C27F96"/>
    <w:rsid w:val="00C44082"/>
    <w:rsid w:val="00C4474C"/>
    <w:rsid w:val="00C46D8E"/>
    <w:rsid w:val="00C55DA6"/>
    <w:rsid w:val="00C56B6B"/>
    <w:rsid w:val="00C615C3"/>
    <w:rsid w:val="00C93007"/>
    <w:rsid w:val="00C97975"/>
    <w:rsid w:val="00CB3BEE"/>
    <w:rsid w:val="00CC531F"/>
    <w:rsid w:val="00CD258B"/>
    <w:rsid w:val="00CD4CA2"/>
    <w:rsid w:val="00CE1360"/>
    <w:rsid w:val="00CF266F"/>
    <w:rsid w:val="00D071A4"/>
    <w:rsid w:val="00D07C8B"/>
    <w:rsid w:val="00D07D4D"/>
    <w:rsid w:val="00D16A8E"/>
    <w:rsid w:val="00D30939"/>
    <w:rsid w:val="00D32219"/>
    <w:rsid w:val="00D41F59"/>
    <w:rsid w:val="00D451BF"/>
    <w:rsid w:val="00D54124"/>
    <w:rsid w:val="00D62AB6"/>
    <w:rsid w:val="00D831CD"/>
    <w:rsid w:val="00D84268"/>
    <w:rsid w:val="00D94C93"/>
    <w:rsid w:val="00DA76DB"/>
    <w:rsid w:val="00DC00D0"/>
    <w:rsid w:val="00DC15D1"/>
    <w:rsid w:val="00DC214C"/>
    <w:rsid w:val="00DC2636"/>
    <w:rsid w:val="00DC5BD9"/>
    <w:rsid w:val="00DC7247"/>
    <w:rsid w:val="00DD3432"/>
    <w:rsid w:val="00DD7065"/>
    <w:rsid w:val="00DD72DD"/>
    <w:rsid w:val="00DE2516"/>
    <w:rsid w:val="00DE6C82"/>
    <w:rsid w:val="00DF421C"/>
    <w:rsid w:val="00E0043F"/>
    <w:rsid w:val="00E11A3F"/>
    <w:rsid w:val="00E244AD"/>
    <w:rsid w:val="00E416CD"/>
    <w:rsid w:val="00E4718D"/>
    <w:rsid w:val="00E52C3F"/>
    <w:rsid w:val="00E5660B"/>
    <w:rsid w:val="00E60578"/>
    <w:rsid w:val="00E66708"/>
    <w:rsid w:val="00E8132B"/>
    <w:rsid w:val="00E8553C"/>
    <w:rsid w:val="00E923B6"/>
    <w:rsid w:val="00E97954"/>
    <w:rsid w:val="00EA6E8B"/>
    <w:rsid w:val="00EB5DCC"/>
    <w:rsid w:val="00EC4569"/>
    <w:rsid w:val="00EC5A68"/>
    <w:rsid w:val="00EC7F3C"/>
    <w:rsid w:val="00ED0357"/>
    <w:rsid w:val="00ED04E0"/>
    <w:rsid w:val="00ED7B13"/>
    <w:rsid w:val="00EF0883"/>
    <w:rsid w:val="00EF72F3"/>
    <w:rsid w:val="00F23690"/>
    <w:rsid w:val="00F24CFE"/>
    <w:rsid w:val="00F35200"/>
    <w:rsid w:val="00F3623E"/>
    <w:rsid w:val="00F45271"/>
    <w:rsid w:val="00F87674"/>
    <w:rsid w:val="00F87DB0"/>
    <w:rsid w:val="00F91EC7"/>
    <w:rsid w:val="00F93BF5"/>
    <w:rsid w:val="00F958FE"/>
    <w:rsid w:val="00FB490B"/>
    <w:rsid w:val="00FF3864"/>
    <w:rsid w:val="00FF559E"/>
    <w:rsid w:val="00FF6B1B"/>
    <w:rsid w:val="013C6B15"/>
    <w:rsid w:val="01F65F44"/>
    <w:rsid w:val="020A29E6"/>
    <w:rsid w:val="02C04BA7"/>
    <w:rsid w:val="04D10875"/>
    <w:rsid w:val="061657CA"/>
    <w:rsid w:val="06C32324"/>
    <w:rsid w:val="07E81C51"/>
    <w:rsid w:val="0843077E"/>
    <w:rsid w:val="08D17E86"/>
    <w:rsid w:val="08FF66C1"/>
    <w:rsid w:val="09795A0F"/>
    <w:rsid w:val="09F9457C"/>
    <w:rsid w:val="0B844E71"/>
    <w:rsid w:val="0C6C2BF0"/>
    <w:rsid w:val="0F5074B0"/>
    <w:rsid w:val="106A7BFD"/>
    <w:rsid w:val="10AC2646"/>
    <w:rsid w:val="10BD341B"/>
    <w:rsid w:val="112B6BB7"/>
    <w:rsid w:val="122D38C5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A05468B"/>
    <w:rsid w:val="1DB1796E"/>
    <w:rsid w:val="1EA529D6"/>
    <w:rsid w:val="1EE84744"/>
    <w:rsid w:val="20FD099B"/>
    <w:rsid w:val="22FD27D6"/>
    <w:rsid w:val="23135718"/>
    <w:rsid w:val="24145401"/>
    <w:rsid w:val="24765A2F"/>
    <w:rsid w:val="248633FB"/>
    <w:rsid w:val="251406E0"/>
    <w:rsid w:val="253B1C25"/>
    <w:rsid w:val="273D1CB0"/>
    <w:rsid w:val="27532294"/>
    <w:rsid w:val="27CE415D"/>
    <w:rsid w:val="27F2478C"/>
    <w:rsid w:val="28575422"/>
    <w:rsid w:val="292440CF"/>
    <w:rsid w:val="296576F6"/>
    <w:rsid w:val="2AA125EA"/>
    <w:rsid w:val="2AA74A3C"/>
    <w:rsid w:val="2DBF1599"/>
    <w:rsid w:val="2FA05332"/>
    <w:rsid w:val="30EA0BDA"/>
    <w:rsid w:val="334B1EA0"/>
    <w:rsid w:val="338048F8"/>
    <w:rsid w:val="34092A2E"/>
    <w:rsid w:val="350B6C92"/>
    <w:rsid w:val="358074B3"/>
    <w:rsid w:val="35E751C2"/>
    <w:rsid w:val="35F9393D"/>
    <w:rsid w:val="3649799F"/>
    <w:rsid w:val="37733D65"/>
    <w:rsid w:val="37C057E0"/>
    <w:rsid w:val="39592B25"/>
    <w:rsid w:val="3BF93D2D"/>
    <w:rsid w:val="3C0F6516"/>
    <w:rsid w:val="3CC0413B"/>
    <w:rsid w:val="3CD105B3"/>
    <w:rsid w:val="3D0833C1"/>
    <w:rsid w:val="3E1D35D0"/>
    <w:rsid w:val="3E2F79C6"/>
    <w:rsid w:val="3E8A33A6"/>
    <w:rsid w:val="410B59C4"/>
    <w:rsid w:val="412B5EF9"/>
    <w:rsid w:val="41EE3AED"/>
    <w:rsid w:val="421C1C70"/>
    <w:rsid w:val="42A9416B"/>
    <w:rsid w:val="437E598A"/>
    <w:rsid w:val="43C76B41"/>
    <w:rsid w:val="443F5506"/>
    <w:rsid w:val="44643DA9"/>
    <w:rsid w:val="449C479D"/>
    <w:rsid w:val="49756A41"/>
    <w:rsid w:val="4A710914"/>
    <w:rsid w:val="4AD82224"/>
    <w:rsid w:val="4C51515D"/>
    <w:rsid w:val="4F43529A"/>
    <w:rsid w:val="515D6EC0"/>
    <w:rsid w:val="519F0BA0"/>
    <w:rsid w:val="53D56AE3"/>
    <w:rsid w:val="541D272C"/>
    <w:rsid w:val="5511121D"/>
    <w:rsid w:val="55E65D7D"/>
    <w:rsid w:val="55F52D8E"/>
    <w:rsid w:val="56E90AA3"/>
    <w:rsid w:val="56F7363C"/>
    <w:rsid w:val="57482141"/>
    <w:rsid w:val="58DF56DB"/>
    <w:rsid w:val="594D29A2"/>
    <w:rsid w:val="5A1F3528"/>
    <w:rsid w:val="5AC01473"/>
    <w:rsid w:val="5B7F673F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2B85503"/>
    <w:rsid w:val="7553580B"/>
    <w:rsid w:val="75C94766"/>
    <w:rsid w:val="770819D9"/>
    <w:rsid w:val="7721227C"/>
    <w:rsid w:val="77531B07"/>
    <w:rsid w:val="775C1463"/>
    <w:rsid w:val="78073AFA"/>
    <w:rsid w:val="78237BA7"/>
    <w:rsid w:val="7895297E"/>
    <w:rsid w:val="79382290"/>
    <w:rsid w:val="7B425546"/>
    <w:rsid w:val="7C713815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66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CF266F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72E6"/>
    <w:rPr>
      <w:szCs w:val="24"/>
    </w:rPr>
  </w:style>
  <w:style w:type="paragraph" w:styleId="BalloonText">
    <w:name w:val="Balloon Text"/>
    <w:basedOn w:val="Normal"/>
    <w:link w:val="BalloonTextChar"/>
    <w:uiPriority w:val="99"/>
    <w:rsid w:val="00CF266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F266F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F2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F266F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CF2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F266F"/>
    <w:rPr>
      <w:rFonts w:cs="Times New Roman"/>
      <w:kern w:val="2"/>
      <w:sz w:val="18"/>
      <w:szCs w:val="18"/>
    </w:rPr>
  </w:style>
  <w:style w:type="character" w:styleId="CommentReference">
    <w:name w:val="annotation reference"/>
    <w:basedOn w:val="DefaultParagraphFont"/>
    <w:uiPriority w:val="99"/>
    <w:rsid w:val="00CF266F"/>
    <w:rPr>
      <w:rFonts w:cs="Times New Roman"/>
      <w:sz w:val="21"/>
      <w:szCs w:val="21"/>
    </w:rPr>
  </w:style>
  <w:style w:type="paragraph" w:customStyle="1" w:styleId="p0">
    <w:name w:val="p0"/>
    <w:basedOn w:val="Normal"/>
    <w:uiPriority w:val="99"/>
    <w:rsid w:val="00CF266F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371</Words>
  <Characters>2118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Lenovo User</cp:lastModifiedBy>
  <cp:revision>4</cp:revision>
  <dcterms:created xsi:type="dcterms:W3CDTF">2016-05-06T08:24:00Z</dcterms:created>
  <dcterms:modified xsi:type="dcterms:W3CDTF">2016-06-14T00:41:00Z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