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A5439D" w:rsidTr="009F2410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A5439D" w:rsidRDefault="00A5439D" w:rsidP="00A5439D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A5439D" w:rsidRDefault="00A5439D" w:rsidP="00A5439D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A5439D" w:rsidRDefault="00A5439D" w:rsidP="00A5439D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A5439D" w:rsidRDefault="00A5439D" w:rsidP="00A5439D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A5439D" w:rsidRDefault="00A5439D" w:rsidP="00A5439D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A5439D" w:rsidRDefault="00A5439D" w:rsidP="006212B0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A5439D" w:rsidRDefault="00A5439D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A5439D" w:rsidRDefault="00A5439D" w:rsidP="00A5439D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A5439D" w:rsidTr="009F2410">
        <w:trPr>
          <w:trHeight w:val="347"/>
        </w:trPr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8F6A21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5439D" w:rsidRDefault="00A5439D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A5439D" w:rsidRDefault="00A5439D" w:rsidP="008A657F">
            <w:pPr>
              <w:rPr>
                <w:sz w:val="24"/>
              </w:rPr>
            </w:pPr>
            <w:r>
              <w:rPr>
                <w:sz w:val="24"/>
              </w:rPr>
              <w:t>-2.4</w:t>
            </w:r>
          </w:p>
        </w:tc>
        <w:tc>
          <w:tcPr>
            <w:tcW w:w="766" w:type="dxa"/>
          </w:tcPr>
          <w:p w:rsidR="00A5439D" w:rsidRDefault="00A5439D" w:rsidP="002B716C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A5439D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5439D" w:rsidRDefault="00A5439D" w:rsidP="00E923B6">
            <w:pPr>
              <w:rPr>
                <w:sz w:val="24"/>
              </w:rPr>
            </w:pPr>
            <w:r>
              <w:rPr>
                <w:sz w:val="24"/>
              </w:rPr>
              <w:t xml:space="preserve"> -8.8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A5439D" w:rsidRDefault="00A5439D" w:rsidP="008A657F">
            <w:pPr>
              <w:rPr>
                <w:sz w:val="24"/>
              </w:rPr>
            </w:pPr>
            <w:r>
              <w:rPr>
                <w:sz w:val="24"/>
              </w:rPr>
              <w:t xml:space="preserve"> 5.6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5439D" w:rsidRDefault="00A5439D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</w:tr>
      <w:tr w:rsidR="00A5439D" w:rsidTr="009F2410">
        <w:trPr>
          <w:trHeight w:val="64"/>
        </w:trPr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5439D" w:rsidRDefault="00A5439D" w:rsidP="00A60F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-4</w:t>
            </w:r>
          </w:p>
        </w:tc>
      </w:tr>
      <w:tr w:rsidR="00A5439D" w:rsidTr="009F2410">
        <w:trPr>
          <w:trHeight w:val="395"/>
        </w:trPr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9.8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18.5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A5439D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  <w:tc>
          <w:tcPr>
            <w:tcW w:w="766" w:type="dxa"/>
          </w:tcPr>
          <w:p w:rsidR="00A5439D" w:rsidRDefault="00A5439D" w:rsidP="0058406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A5439D" w:rsidTr="009F2410">
        <w:trPr>
          <w:trHeight w:val="359"/>
        </w:trPr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A5439D" w:rsidRDefault="00A5439D" w:rsidP="000071EC">
            <w:pPr>
              <w:rPr>
                <w:sz w:val="24"/>
              </w:rPr>
            </w:pPr>
            <w:r>
              <w:rPr>
                <w:sz w:val="24"/>
              </w:rPr>
              <w:t xml:space="preserve"> -2.4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-4.8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0.2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5439D" w:rsidRDefault="00A5439D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-1.2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-0.2</w:t>
            </w:r>
          </w:p>
        </w:tc>
        <w:tc>
          <w:tcPr>
            <w:tcW w:w="766" w:type="dxa"/>
          </w:tcPr>
          <w:p w:rsidR="00A5439D" w:rsidRDefault="00A5439D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</w:tr>
      <w:tr w:rsidR="00A5439D" w:rsidTr="009F2410">
        <w:trPr>
          <w:trHeight w:val="257"/>
        </w:trPr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A5439D" w:rsidRDefault="00A5439D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4.7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461F85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12.2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A5439D" w:rsidRDefault="00A5439D" w:rsidP="00A5439D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A5439D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5439D" w:rsidRDefault="00A5439D" w:rsidP="00461F85">
            <w:pPr>
              <w:rPr>
                <w:sz w:val="24"/>
              </w:rPr>
            </w:pPr>
            <w:r>
              <w:rPr>
                <w:sz w:val="24"/>
              </w:rPr>
              <w:t>14.6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5439D" w:rsidRDefault="00A5439D" w:rsidP="00461F8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10.6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5439D" w:rsidRDefault="00A5439D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23.5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A5439D" w:rsidRDefault="00A5439D" w:rsidP="008A657F">
            <w:pPr>
              <w:rPr>
                <w:sz w:val="24"/>
              </w:rPr>
            </w:pPr>
            <w:r>
              <w:rPr>
                <w:sz w:val="24"/>
              </w:rPr>
              <w:t xml:space="preserve"> 10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A5439D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-0.2</w:t>
            </w: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5439D" w:rsidRDefault="00A5439D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22.2</w:t>
            </w:r>
          </w:p>
        </w:tc>
      </w:tr>
      <w:tr w:rsidR="00A5439D" w:rsidTr="009F2410">
        <w:trPr>
          <w:trHeight w:val="317"/>
        </w:trPr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0.6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-0.4+2</w:t>
            </w: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5439D" w:rsidRDefault="00A5439D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-8.9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5439D" w:rsidRDefault="00A5439D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-4.4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8.9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-0.2-3</w:t>
            </w: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5439D" w:rsidRDefault="00A5439D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10.6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A5439D" w:rsidRDefault="00A5439D" w:rsidP="00A5439D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A5439D">
            <w:pPr>
              <w:ind w:firstLineChars="200" w:firstLine="31680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5439D" w:rsidRDefault="00A5439D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18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A5439D" w:rsidRDefault="00A5439D" w:rsidP="00DC214C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0071EC">
            <w:pPr>
              <w:rPr>
                <w:sz w:val="24"/>
              </w:rPr>
            </w:pPr>
            <w:r>
              <w:rPr>
                <w:sz w:val="24"/>
              </w:rPr>
              <w:t xml:space="preserve">  +2</w:t>
            </w:r>
          </w:p>
        </w:tc>
        <w:tc>
          <w:tcPr>
            <w:tcW w:w="945" w:type="dxa"/>
          </w:tcPr>
          <w:p w:rsidR="00A5439D" w:rsidRDefault="00A5439D" w:rsidP="00A5439D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5439D" w:rsidRDefault="00A5439D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22.2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9.5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5439D" w:rsidRDefault="00A5439D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18.7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A5439D" w:rsidRDefault="00A5439D" w:rsidP="00BC3DE1">
            <w:pPr>
              <w:rPr>
                <w:sz w:val="24"/>
              </w:rPr>
            </w:pPr>
            <w:r>
              <w:rPr>
                <w:sz w:val="24"/>
              </w:rPr>
              <w:t xml:space="preserve"> 6.9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A5439D" w:rsidRDefault="00A5439D" w:rsidP="00DD7065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5439D" w:rsidRDefault="00A5439D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9.5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A5439D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-0.2-1</w:t>
            </w: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5439D" w:rsidRDefault="00A5439D" w:rsidP="00963149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4.2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A5439D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5439D" w:rsidRDefault="00A5439D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23.3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5439D" w:rsidRDefault="00A5439D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5439D" w:rsidRDefault="00A5439D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20.9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A5439D" w:rsidRDefault="00A5439D" w:rsidP="006212B0">
            <w:r>
              <w:t xml:space="preserve"> 10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</w:pPr>
          </w:p>
        </w:tc>
        <w:tc>
          <w:tcPr>
            <w:tcW w:w="1164" w:type="dxa"/>
          </w:tcPr>
          <w:p w:rsidR="00A5439D" w:rsidRDefault="00A5439D" w:rsidP="006212B0">
            <w:pPr>
              <w:jc w:val="center"/>
            </w:pPr>
            <w:r>
              <w:t>+2</w:t>
            </w: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</w:pPr>
            <w:r>
              <w:t>+0.5</w:t>
            </w: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</w:pPr>
            <w:r>
              <w:t>-2</w:t>
            </w: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</w:pPr>
          </w:p>
        </w:tc>
        <w:tc>
          <w:tcPr>
            <w:tcW w:w="984" w:type="dxa"/>
          </w:tcPr>
          <w:p w:rsidR="00A5439D" w:rsidRDefault="00A5439D" w:rsidP="006212B0"/>
        </w:tc>
        <w:tc>
          <w:tcPr>
            <w:tcW w:w="867" w:type="dxa"/>
            <w:vAlign w:val="center"/>
          </w:tcPr>
          <w:p w:rsidR="00A5439D" w:rsidRDefault="00A5439D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21.5</w:t>
            </w:r>
          </w:p>
        </w:tc>
      </w:tr>
      <w:tr w:rsidR="00A5439D" w:rsidTr="009F2410">
        <w:tc>
          <w:tcPr>
            <w:tcW w:w="1430" w:type="dxa"/>
          </w:tcPr>
          <w:p w:rsidR="00A5439D" w:rsidRDefault="00A5439D" w:rsidP="006212B0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A5439D" w:rsidRDefault="00A5439D" w:rsidP="008F6A21">
            <w:r>
              <w:t>8.4</w:t>
            </w:r>
          </w:p>
        </w:tc>
        <w:tc>
          <w:tcPr>
            <w:tcW w:w="766" w:type="dxa"/>
          </w:tcPr>
          <w:p w:rsidR="00A5439D" w:rsidRDefault="00A5439D" w:rsidP="006212B0">
            <w:pPr>
              <w:jc w:val="center"/>
            </w:pPr>
          </w:p>
        </w:tc>
        <w:tc>
          <w:tcPr>
            <w:tcW w:w="1164" w:type="dxa"/>
          </w:tcPr>
          <w:p w:rsidR="00A5439D" w:rsidRDefault="00A5439D" w:rsidP="000071EC">
            <w:r>
              <w:t xml:space="preserve">  +2</w:t>
            </w:r>
          </w:p>
        </w:tc>
        <w:tc>
          <w:tcPr>
            <w:tcW w:w="945" w:type="dxa"/>
          </w:tcPr>
          <w:p w:rsidR="00A5439D" w:rsidRDefault="00A5439D" w:rsidP="006212B0">
            <w:pPr>
              <w:jc w:val="center"/>
            </w:pPr>
            <w:r>
              <w:t>+1</w:t>
            </w:r>
          </w:p>
        </w:tc>
        <w:tc>
          <w:tcPr>
            <w:tcW w:w="1134" w:type="dxa"/>
          </w:tcPr>
          <w:p w:rsidR="00A5439D" w:rsidRDefault="00A5439D" w:rsidP="006212B0">
            <w:pPr>
              <w:jc w:val="center"/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</w:pPr>
          </w:p>
        </w:tc>
        <w:tc>
          <w:tcPr>
            <w:tcW w:w="1356" w:type="dxa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5439D" w:rsidRDefault="00A5439D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5439D" w:rsidRDefault="00A5439D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A5439D" w:rsidRDefault="00A5439D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A5439D" w:rsidRDefault="00A5439D" w:rsidP="006212B0">
            <w:pPr>
              <w:jc w:val="center"/>
            </w:pPr>
          </w:p>
        </w:tc>
        <w:tc>
          <w:tcPr>
            <w:tcW w:w="984" w:type="dxa"/>
          </w:tcPr>
          <w:p w:rsidR="00A5439D" w:rsidRDefault="00A5439D" w:rsidP="006212B0">
            <w:r>
              <w:t>+3</w:t>
            </w:r>
          </w:p>
        </w:tc>
        <w:tc>
          <w:tcPr>
            <w:tcW w:w="867" w:type="dxa"/>
            <w:vAlign w:val="center"/>
          </w:tcPr>
          <w:p w:rsidR="00A5439D" w:rsidRDefault="00A5439D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22.8</w:t>
            </w:r>
          </w:p>
        </w:tc>
      </w:tr>
    </w:tbl>
    <w:p w:rsidR="00A5439D" w:rsidRDefault="00A5439D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第二周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3</w:t>
      </w:r>
      <w:r>
        <w:rPr>
          <w:rFonts w:ascii="宋体" w:hAnsi="宋体" w:hint="eastAsia"/>
          <w:b/>
          <w:sz w:val="24"/>
        </w:rPr>
        <w:t>月</w:t>
      </w:r>
    </w:p>
    <w:p w:rsidR="00A5439D" w:rsidRDefault="00A5439D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A5439D" w:rsidRDefault="00A5439D">
      <w:pPr>
        <w:rPr>
          <w:szCs w:val="21"/>
        </w:rPr>
      </w:pPr>
      <w:r>
        <w:rPr>
          <w:rFonts w:hint="eastAsia"/>
          <w:szCs w:val="21"/>
        </w:rPr>
        <w:t>第二周情报：</w:t>
      </w:r>
    </w:p>
    <w:p w:rsidR="00A5439D" w:rsidRDefault="00A5439D" w:rsidP="00E50E38">
      <w:pPr>
        <w:ind w:firstLineChars="100" w:firstLine="31680"/>
        <w:rPr>
          <w:szCs w:val="21"/>
        </w:rPr>
      </w:pPr>
      <w:r>
        <w:rPr>
          <w:rFonts w:hint="eastAsia"/>
          <w:szCs w:val="21"/>
        </w:rPr>
        <w:t>一、宿舍卫生：</w:t>
      </w:r>
    </w:p>
    <w:p w:rsidR="00A5439D" w:rsidRDefault="00A5439D" w:rsidP="00E50E38">
      <w:pPr>
        <w:ind w:firstLineChars="100" w:firstLine="31680"/>
      </w:pPr>
      <w:r>
        <w:rPr>
          <w:rFonts w:hint="eastAsia"/>
        </w:rPr>
        <w:t>表扬：</w:t>
      </w:r>
      <w:r>
        <w:t xml:space="preserve"> 141011</w:t>
      </w:r>
      <w:r>
        <w:tab/>
        <w:t xml:space="preserve"> E</w:t>
      </w:r>
      <w:r>
        <w:rPr>
          <w:rFonts w:hint="eastAsia"/>
        </w:rPr>
        <w:t>北</w:t>
      </w:r>
      <w:r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508</w:t>
      </w:r>
      <w:r>
        <w:rPr>
          <w:rFonts w:hint="eastAsia"/>
        </w:rPr>
        <w:t>；</w:t>
      </w:r>
      <w:r>
        <w:t xml:space="preserve"> 141013  E</w:t>
      </w:r>
      <w:r>
        <w:rPr>
          <w:rFonts w:hint="eastAsia"/>
        </w:rPr>
        <w:t>北</w:t>
      </w:r>
      <w:r>
        <w:t>101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322</w:t>
      </w:r>
      <w:r>
        <w:rPr>
          <w:rFonts w:hint="eastAsia"/>
        </w:rPr>
        <w:t>；</w:t>
      </w:r>
      <w:r>
        <w:t xml:space="preserve"> 141021  E</w:t>
      </w:r>
      <w:r>
        <w:rPr>
          <w:rFonts w:hint="eastAsia"/>
        </w:rPr>
        <w:t>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602</w:t>
      </w:r>
      <w:r>
        <w:rPr>
          <w:rFonts w:hint="eastAsia"/>
        </w:rPr>
        <w:t>；</w:t>
      </w:r>
      <w:r>
        <w:t>141022  E</w:t>
      </w:r>
      <w:r>
        <w:rPr>
          <w:rFonts w:hint="eastAsia"/>
        </w:rPr>
        <w:t>北</w:t>
      </w:r>
      <w:r>
        <w:t>604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612</w:t>
      </w:r>
      <w:r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621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317</w:t>
      </w:r>
      <w:r>
        <w:rPr>
          <w:rFonts w:hint="eastAsia"/>
        </w:rPr>
        <w:t>；</w:t>
      </w:r>
      <w:r>
        <w:t>141031 C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；</w:t>
      </w:r>
      <w:r>
        <w:t>141032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；</w:t>
      </w:r>
      <w:r>
        <w:t>141041 C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；</w:t>
      </w:r>
      <w:r>
        <w:t>141051E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110</w:t>
      </w:r>
      <w:r>
        <w:rPr>
          <w:rFonts w:hint="eastAsia"/>
        </w:rPr>
        <w:t>；</w:t>
      </w:r>
      <w:r>
        <w:t>141061 C</w:t>
      </w:r>
      <w:r>
        <w:rPr>
          <w:rFonts w:hint="eastAsia"/>
        </w:rPr>
        <w:t>南</w:t>
      </w:r>
      <w:r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117</w:t>
      </w:r>
      <w:r>
        <w:rPr>
          <w:rFonts w:hint="eastAsia"/>
        </w:rPr>
        <w:t>；</w:t>
      </w:r>
      <w:r>
        <w:t>151011  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151012  E</w:t>
      </w:r>
      <w:r>
        <w:rPr>
          <w:rFonts w:hint="eastAsia"/>
        </w:rPr>
        <w:t>南</w:t>
      </w:r>
      <w:r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211</w:t>
      </w:r>
      <w:r>
        <w:rPr>
          <w:rFonts w:hint="eastAsia"/>
        </w:rPr>
        <w:t>；</w:t>
      </w:r>
      <w:r>
        <w:t>151014 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；</w:t>
      </w:r>
      <w:r>
        <w:t>151021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南</w:t>
      </w:r>
      <w:r>
        <w:t>225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；</w:t>
      </w:r>
      <w:r>
        <w:t>151022  E</w:t>
      </w:r>
      <w:r>
        <w:rPr>
          <w:rFonts w:hint="eastAsia"/>
        </w:rPr>
        <w:t>北</w:t>
      </w:r>
      <w:r>
        <w:t>216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、、</w:t>
      </w:r>
      <w:r>
        <w:t>E</w:t>
      </w:r>
      <w:r>
        <w:rPr>
          <w:rFonts w:hint="eastAsia"/>
        </w:rPr>
        <w:t>南</w:t>
      </w:r>
      <w:r>
        <w:t>309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507</w:t>
      </w:r>
      <w:r>
        <w:rPr>
          <w:rFonts w:hint="eastAsia"/>
        </w:rPr>
        <w:t>；</w:t>
      </w:r>
      <w:r>
        <w:t>151023C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；</w:t>
      </w:r>
      <w:r>
        <w:t>151031 C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424</w:t>
      </w:r>
      <w:r>
        <w:rPr>
          <w:rFonts w:hint="eastAsia"/>
        </w:rPr>
        <w:t>；</w:t>
      </w:r>
      <w:r>
        <w:t>151032C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524</w:t>
      </w:r>
      <w:r>
        <w:rPr>
          <w:rFonts w:hint="eastAsia"/>
        </w:rPr>
        <w:t>；</w:t>
      </w:r>
      <w:r>
        <w:t>151033 C</w:t>
      </w:r>
      <w:r>
        <w:rPr>
          <w:rFonts w:hint="eastAsia"/>
        </w:rPr>
        <w:t>南</w:t>
      </w:r>
      <w:r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204</w:t>
      </w:r>
      <w:r>
        <w:rPr>
          <w:rFonts w:hint="eastAsia"/>
        </w:rPr>
        <w:t>；</w:t>
      </w:r>
      <w:r>
        <w:t>151034 C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521</w:t>
      </w:r>
      <w:r>
        <w:rPr>
          <w:rFonts w:hint="eastAsia"/>
        </w:rPr>
        <w:t>；</w:t>
      </w:r>
      <w:r>
        <w:t>151041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210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北</w:t>
      </w:r>
      <w:r>
        <w:t>211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212</w:t>
      </w:r>
      <w:r>
        <w:rPr>
          <w:rFonts w:hint="eastAsia"/>
        </w:rPr>
        <w:t>；</w:t>
      </w:r>
      <w:r>
        <w:t>151051 B</w:t>
      </w:r>
      <w:r>
        <w:rPr>
          <w:rFonts w:hint="eastAsia"/>
        </w:rPr>
        <w:t>南</w:t>
      </w:r>
      <w:r>
        <w:t>324</w:t>
      </w:r>
      <w:r>
        <w:rPr>
          <w:rFonts w:hint="eastAsia"/>
        </w:rPr>
        <w:t>、</w:t>
      </w:r>
      <w:r>
        <w:t xml:space="preserve"> C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151061 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216</w:t>
      </w:r>
      <w:r>
        <w:rPr>
          <w:rFonts w:hint="eastAsia"/>
        </w:rPr>
        <w:t>。</w:t>
      </w:r>
    </w:p>
    <w:p w:rsidR="00A5439D" w:rsidRPr="00941947" w:rsidRDefault="00A5439D" w:rsidP="00E50E38">
      <w:pPr>
        <w:ind w:firstLineChars="100" w:firstLine="31680"/>
      </w:pPr>
      <w:r>
        <w:rPr>
          <w:rFonts w:hint="eastAsia"/>
        </w:rPr>
        <w:t>批评：</w:t>
      </w:r>
      <w:r>
        <w:t>141011  E</w:t>
      </w:r>
      <w:r>
        <w:rPr>
          <w:rFonts w:hint="eastAsia"/>
        </w:rPr>
        <w:t>北</w:t>
      </w:r>
      <w:r>
        <w:tab/>
        <w:t>505</w:t>
      </w:r>
      <w:r>
        <w:rPr>
          <w:rFonts w:hint="eastAsia"/>
        </w:rPr>
        <w:t>；</w:t>
      </w:r>
      <w:r>
        <w:t>141012 E</w:t>
      </w:r>
      <w:r>
        <w:rPr>
          <w:rFonts w:hint="eastAsia"/>
        </w:rPr>
        <w:t>北</w:t>
      </w:r>
      <w:r>
        <w:tab/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517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ab/>
        <w:t>315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624</w:t>
      </w:r>
      <w:r>
        <w:rPr>
          <w:rFonts w:hint="eastAsia"/>
        </w:rPr>
        <w:t>；</w:t>
      </w:r>
      <w:r>
        <w:t>141031 E</w:t>
      </w:r>
      <w:r>
        <w:rPr>
          <w:rFonts w:hint="eastAsia"/>
        </w:rPr>
        <w:t>北</w:t>
      </w:r>
      <w:r>
        <w:tab/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112</w:t>
      </w:r>
      <w:r>
        <w:rPr>
          <w:rFonts w:hint="eastAsia"/>
        </w:rPr>
        <w:t>；</w:t>
      </w:r>
      <w:r>
        <w:t>141032E</w:t>
      </w:r>
      <w:r>
        <w:rPr>
          <w:rFonts w:hint="eastAsia"/>
        </w:rPr>
        <w:t>北</w:t>
      </w:r>
      <w:r>
        <w:tab/>
        <w:t>112</w:t>
      </w:r>
      <w:r>
        <w:rPr>
          <w:rFonts w:hint="eastAsia"/>
        </w:rPr>
        <w:t>；</w:t>
      </w:r>
      <w:r>
        <w:t>141041 E</w:t>
      </w:r>
      <w:r>
        <w:rPr>
          <w:rFonts w:hint="eastAsia"/>
        </w:rPr>
        <w:t>北</w:t>
      </w:r>
      <w:r>
        <w:tab/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117</w:t>
      </w:r>
      <w:r>
        <w:rPr>
          <w:rFonts w:hint="eastAsia"/>
        </w:rPr>
        <w:t>；</w:t>
      </w:r>
      <w:r>
        <w:t>151013 E</w:t>
      </w:r>
      <w:r>
        <w:rPr>
          <w:rFonts w:hint="eastAsia"/>
        </w:rPr>
        <w:t>南</w:t>
      </w:r>
      <w:r>
        <w:tab/>
        <w:t>219</w:t>
      </w:r>
      <w:r>
        <w:rPr>
          <w:rFonts w:hint="eastAsia"/>
        </w:rPr>
        <w:t>；</w:t>
      </w:r>
      <w:r>
        <w:t>151014 E</w:t>
      </w:r>
      <w:r>
        <w:rPr>
          <w:rFonts w:hint="eastAsia"/>
        </w:rPr>
        <w:t>南</w:t>
      </w:r>
      <w:r>
        <w:tab/>
        <w:t>214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 xml:space="preserve">215 </w:t>
      </w:r>
      <w:r>
        <w:rPr>
          <w:rFonts w:hint="eastAsia"/>
        </w:rPr>
        <w:t>；</w:t>
      </w:r>
      <w:r>
        <w:t>151033 E</w:t>
      </w:r>
      <w:r>
        <w:rPr>
          <w:rFonts w:hint="eastAsia"/>
        </w:rPr>
        <w:t>北</w:t>
      </w:r>
      <w:r>
        <w:t>206</w:t>
      </w:r>
      <w:r>
        <w:rPr>
          <w:rFonts w:hint="eastAsia"/>
        </w:rPr>
        <w:t>；</w:t>
      </w:r>
      <w:r>
        <w:t>151041 E</w:t>
      </w:r>
      <w:r>
        <w:rPr>
          <w:rFonts w:hint="eastAsia"/>
        </w:rPr>
        <w:t>北</w:t>
      </w:r>
      <w:r>
        <w:tab/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210</w:t>
      </w:r>
      <w:r>
        <w:rPr>
          <w:rFonts w:hint="eastAsia"/>
        </w:rPr>
        <w:t>。</w:t>
      </w:r>
      <w:bookmarkStart w:id="0" w:name="_GoBack"/>
      <w:bookmarkEnd w:id="0"/>
    </w:p>
    <w:p w:rsidR="00A5439D" w:rsidRDefault="00A5439D" w:rsidP="00E50E38">
      <w:pPr>
        <w:ind w:firstLineChars="100" w:firstLine="31680"/>
      </w:pPr>
      <w:r>
        <w:rPr>
          <w:rFonts w:hint="eastAsia"/>
        </w:rPr>
        <w:t>二、晚自习考勤情况：</w:t>
      </w:r>
    </w:p>
    <w:p w:rsidR="00A5439D" w:rsidRDefault="00A5439D" w:rsidP="00E50E38">
      <w:pPr>
        <w:ind w:firstLineChars="100" w:firstLine="31680"/>
      </w:pPr>
      <w:r>
        <w:t>151012</w:t>
      </w:r>
      <w:r>
        <w:rPr>
          <w:rFonts w:hint="eastAsia"/>
        </w:rPr>
        <w:t>包静迟到；</w:t>
      </w:r>
      <w:r>
        <w:t>151013</w:t>
      </w:r>
      <w:r>
        <w:rPr>
          <w:rFonts w:hint="eastAsia"/>
        </w:rPr>
        <w:t>夏云豪，胡赟迟到；</w:t>
      </w:r>
      <w:r>
        <w:t>151014</w:t>
      </w:r>
      <w:r>
        <w:rPr>
          <w:rFonts w:hint="eastAsia"/>
        </w:rPr>
        <w:t>郑子凯迟到；</w:t>
      </w:r>
      <w:r>
        <w:t>14</w:t>
      </w:r>
      <w:r>
        <w:rPr>
          <w:rFonts w:hint="eastAsia"/>
        </w:rPr>
        <w:t>班旷课名单：</w:t>
      </w:r>
      <w:r>
        <w:t xml:space="preserve">  </w:t>
      </w:r>
      <w:r>
        <w:rPr>
          <w:rFonts w:hint="eastAsia"/>
        </w:rPr>
        <w:t>刘轩豪，胡晓舟，朱紫旭，张斌；</w:t>
      </w:r>
      <w:r>
        <w:t xml:space="preserve"> </w:t>
      </w:r>
      <w:r>
        <w:rPr>
          <w:rFonts w:hint="eastAsia"/>
        </w:rPr>
        <w:t>毛联翔（</w:t>
      </w:r>
      <w:r>
        <w:t>2</w:t>
      </w:r>
      <w:r>
        <w:rPr>
          <w:rFonts w:hint="eastAsia"/>
        </w:rPr>
        <w:t>次），陈籽芃（</w:t>
      </w:r>
      <w:r>
        <w:t>2</w:t>
      </w:r>
      <w:r>
        <w:rPr>
          <w:rFonts w:hint="eastAsia"/>
        </w:rPr>
        <w:t>次），陆星星（</w:t>
      </w:r>
      <w:r>
        <w:t>2</w:t>
      </w:r>
      <w:r>
        <w:rPr>
          <w:rFonts w:hint="eastAsia"/>
        </w:rPr>
        <w:t>次）；王璟源（</w:t>
      </w:r>
      <w:r>
        <w:t>3</w:t>
      </w:r>
      <w:r>
        <w:rPr>
          <w:rFonts w:hint="eastAsia"/>
        </w:rPr>
        <w:t>次），张乐康（</w:t>
      </w:r>
      <w:r>
        <w:t>3</w:t>
      </w:r>
      <w:r>
        <w:rPr>
          <w:rFonts w:hint="eastAsia"/>
        </w:rPr>
        <w:t>次），孙岩（</w:t>
      </w:r>
      <w:r>
        <w:t>3</w:t>
      </w:r>
      <w:r>
        <w:rPr>
          <w:rFonts w:hint="eastAsia"/>
        </w:rPr>
        <w:t>次），凌一鹏（</w:t>
      </w:r>
      <w:r>
        <w:t>3</w:t>
      </w:r>
      <w:r>
        <w:rPr>
          <w:rFonts w:hint="eastAsia"/>
        </w:rPr>
        <w:t>次），任博文（</w:t>
      </w:r>
      <w:r>
        <w:t>3</w:t>
      </w:r>
      <w:r>
        <w:rPr>
          <w:rFonts w:hint="eastAsia"/>
        </w:rPr>
        <w:t>次）；</w:t>
      </w:r>
      <w:r>
        <w:t>151022</w:t>
      </w:r>
      <w:r>
        <w:rPr>
          <w:rFonts w:hint="eastAsia"/>
        </w:rPr>
        <w:t>旷：张博文，薄伟（</w:t>
      </w:r>
      <w:r>
        <w:t>3</w:t>
      </w:r>
      <w:r>
        <w:rPr>
          <w:rFonts w:hint="eastAsia"/>
        </w:rPr>
        <w:t>次）；</w:t>
      </w:r>
      <w:r>
        <w:t>151031</w:t>
      </w:r>
      <w:r>
        <w:rPr>
          <w:rFonts w:hint="eastAsia"/>
        </w:rPr>
        <w:t>旷：刘瀚清（</w:t>
      </w:r>
      <w:r>
        <w:t>4</w:t>
      </w:r>
      <w:r>
        <w:rPr>
          <w:rFonts w:hint="eastAsia"/>
        </w:rPr>
        <w:t>次），李鸿庆；</w:t>
      </w:r>
      <w:r>
        <w:t>151033</w:t>
      </w:r>
      <w:r>
        <w:rPr>
          <w:rFonts w:hint="eastAsia"/>
        </w:rPr>
        <w:t>谈靳鹏迟到；旷：车志越（</w:t>
      </w:r>
      <w:r>
        <w:t>2</w:t>
      </w:r>
      <w:r>
        <w:rPr>
          <w:rFonts w:hint="eastAsia"/>
        </w:rPr>
        <w:t>次）；</w:t>
      </w:r>
      <w:r>
        <w:t>151033</w:t>
      </w:r>
      <w:r>
        <w:rPr>
          <w:rFonts w:hint="eastAsia"/>
        </w:rPr>
        <w:t>玩手机人过多，陈龙与纪检部顶撞不服从管理。</w:t>
      </w:r>
    </w:p>
    <w:p w:rsidR="00A5439D" w:rsidRDefault="00A5439D" w:rsidP="00E50E38">
      <w:pPr>
        <w:ind w:firstLineChars="100" w:firstLine="31680"/>
      </w:pPr>
      <w:r>
        <w:t>151061</w:t>
      </w:r>
      <w:r>
        <w:rPr>
          <w:rFonts w:hint="eastAsia"/>
        </w:rPr>
        <w:t>马杰晚自习请假补加旷晚自习</w:t>
      </w:r>
      <w:r>
        <w:t>1</w:t>
      </w:r>
      <w:r>
        <w:rPr>
          <w:rFonts w:hint="eastAsia"/>
        </w:rPr>
        <w:t>分，全勤</w:t>
      </w:r>
      <w:r>
        <w:t>2</w:t>
      </w:r>
      <w:r>
        <w:rPr>
          <w:rFonts w:hint="eastAsia"/>
        </w:rPr>
        <w:t>分。</w:t>
      </w:r>
    </w:p>
    <w:p w:rsidR="00A5439D" w:rsidRDefault="00A5439D" w:rsidP="00E50E38">
      <w:pPr>
        <w:ind w:firstLineChars="100" w:firstLine="31680"/>
      </w:pPr>
      <w:r>
        <w:rPr>
          <w:rFonts w:hint="eastAsia"/>
        </w:rPr>
        <w:t>三、教学日志未交：</w:t>
      </w:r>
    </w:p>
    <w:p w:rsidR="00A5439D" w:rsidRPr="000071EC" w:rsidRDefault="00A5439D" w:rsidP="00A72FA9">
      <w:pPr>
        <w:ind w:firstLineChars="100" w:firstLine="31680"/>
      </w:pPr>
      <w:r>
        <w:t>15</w:t>
      </w:r>
      <w:r>
        <w:rPr>
          <w:rFonts w:hint="eastAsia"/>
        </w:rPr>
        <w:t>级</w:t>
      </w:r>
      <w:r>
        <w:t>11</w:t>
      </w:r>
      <w:r>
        <w:rPr>
          <w:rFonts w:hint="eastAsia"/>
        </w:rPr>
        <w:t>、</w:t>
      </w:r>
      <w:r>
        <w:t>13</w:t>
      </w:r>
      <w:r>
        <w:rPr>
          <w:rFonts w:hint="eastAsia"/>
        </w:rPr>
        <w:t>、</w:t>
      </w:r>
      <w:r>
        <w:t>21</w:t>
      </w:r>
      <w:r>
        <w:rPr>
          <w:rFonts w:hint="eastAsia"/>
        </w:rPr>
        <w:t>、</w:t>
      </w:r>
      <w:r>
        <w:t>51</w:t>
      </w:r>
      <w:r>
        <w:rPr>
          <w:rFonts w:hint="eastAsia"/>
        </w:rPr>
        <w:t>；</w:t>
      </w:r>
      <w:r>
        <w:t>14</w:t>
      </w:r>
      <w:r>
        <w:rPr>
          <w:rFonts w:hint="eastAsia"/>
        </w:rPr>
        <w:t>级</w:t>
      </w:r>
      <w:r>
        <w:t>12</w:t>
      </w:r>
      <w:r>
        <w:rPr>
          <w:rFonts w:hint="eastAsia"/>
        </w:rPr>
        <w:t>、</w:t>
      </w:r>
      <w:r>
        <w:t>14</w:t>
      </w:r>
      <w:r>
        <w:rPr>
          <w:rFonts w:hint="eastAsia"/>
        </w:rPr>
        <w:t>、</w:t>
      </w:r>
      <w:r>
        <w:t>22</w:t>
      </w:r>
      <w:r>
        <w:rPr>
          <w:rFonts w:hint="eastAsia"/>
        </w:rPr>
        <w:t>、</w:t>
      </w:r>
      <w:r>
        <w:t>31</w:t>
      </w:r>
      <w:r>
        <w:rPr>
          <w:rFonts w:hint="eastAsia"/>
        </w:rPr>
        <w:t>、</w:t>
      </w:r>
      <w:r>
        <w:t>51</w:t>
      </w:r>
      <w:r>
        <w:rPr>
          <w:rFonts w:hint="eastAsia"/>
        </w:rPr>
        <w:t>、</w:t>
      </w:r>
      <w:r>
        <w:t>61</w:t>
      </w:r>
      <w:r>
        <w:rPr>
          <w:rFonts w:hint="eastAsia"/>
        </w:rPr>
        <w:t>；</w:t>
      </w:r>
      <w:r w:rsidRPr="00437D94">
        <w:rPr>
          <w:rFonts w:hint="eastAsia"/>
        </w:rPr>
        <w:t>注</w:t>
      </w:r>
      <w:r w:rsidRPr="00437D94">
        <w:t>1</w:t>
      </w:r>
      <w:r w:rsidRPr="00437D94">
        <w:rPr>
          <w:rFonts w:hint="eastAsia"/>
        </w:rPr>
        <w:t>：</w:t>
      </w:r>
      <w:r w:rsidRPr="00437D94">
        <w:t>11</w:t>
      </w:r>
      <w:r w:rsidRPr="00437D94">
        <w:rPr>
          <w:rFonts w:hint="eastAsia"/>
        </w:rPr>
        <w:t>班为</w:t>
      </w:r>
      <w:r>
        <w:rPr>
          <w:rFonts w:hint="eastAsia"/>
        </w:rPr>
        <w:t>劳动周</w:t>
      </w:r>
      <w:r w:rsidRPr="00437D94">
        <w:rPr>
          <w:rFonts w:hint="eastAsia"/>
        </w:rPr>
        <w:t>，</w:t>
      </w:r>
      <w:r>
        <w:rPr>
          <w:rFonts w:hint="eastAsia"/>
        </w:rPr>
        <w:t>考勤为全勤</w:t>
      </w:r>
    </w:p>
    <w:sectPr w:rsidR="00A5439D" w:rsidRPr="000071EC" w:rsidSect="00690BD6">
      <w:headerReference w:type="default" r:id="rId6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439D" w:rsidRDefault="00A5439D" w:rsidP="00690BD6">
      <w:r>
        <w:separator/>
      </w:r>
    </w:p>
  </w:endnote>
  <w:endnote w:type="continuationSeparator" w:id="0">
    <w:p w:rsidR="00A5439D" w:rsidRDefault="00A5439D" w:rsidP="00690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439D" w:rsidRDefault="00A5439D" w:rsidP="00690BD6">
      <w:r>
        <w:separator/>
      </w:r>
    </w:p>
  </w:footnote>
  <w:footnote w:type="continuationSeparator" w:id="0">
    <w:p w:rsidR="00A5439D" w:rsidRDefault="00A5439D" w:rsidP="00690B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39D" w:rsidRDefault="00A5439D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7149"/>
    <w:rsid w:val="000071EC"/>
    <w:rsid w:val="0001749B"/>
    <w:rsid w:val="000376F4"/>
    <w:rsid w:val="00052480"/>
    <w:rsid w:val="00054B20"/>
    <w:rsid w:val="00066787"/>
    <w:rsid w:val="000707AD"/>
    <w:rsid w:val="00091D88"/>
    <w:rsid w:val="000D0206"/>
    <w:rsid w:val="000D7E9F"/>
    <w:rsid w:val="000E2928"/>
    <w:rsid w:val="000E385C"/>
    <w:rsid w:val="000F0985"/>
    <w:rsid w:val="00123D02"/>
    <w:rsid w:val="00126179"/>
    <w:rsid w:val="0012632E"/>
    <w:rsid w:val="0012651A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20239F"/>
    <w:rsid w:val="002123EC"/>
    <w:rsid w:val="002160CC"/>
    <w:rsid w:val="00221BEE"/>
    <w:rsid w:val="002304CB"/>
    <w:rsid w:val="0024110B"/>
    <w:rsid w:val="002456E5"/>
    <w:rsid w:val="002477C1"/>
    <w:rsid w:val="0025032E"/>
    <w:rsid w:val="002506DB"/>
    <w:rsid w:val="00257BE3"/>
    <w:rsid w:val="00261C6B"/>
    <w:rsid w:val="00263A0B"/>
    <w:rsid w:val="0029041F"/>
    <w:rsid w:val="00294338"/>
    <w:rsid w:val="002A40F0"/>
    <w:rsid w:val="002A5D45"/>
    <w:rsid w:val="002B716C"/>
    <w:rsid w:val="002C10E5"/>
    <w:rsid w:val="002C4D41"/>
    <w:rsid w:val="0030381E"/>
    <w:rsid w:val="003276D0"/>
    <w:rsid w:val="003314AA"/>
    <w:rsid w:val="0033735C"/>
    <w:rsid w:val="00337A52"/>
    <w:rsid w:val="00356810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D335A"/>
    <w:rsid w:val="003E0ACA"/>
    <w:rsid w:val="003E77E1"/>
    <w:rsid w:val="0040738B"/>
    <w:rsid w:val="00410371"/>
    <w:rsid w:val="00426B43"/>
    <w:rsid w:val="00426C62"/>
    <w:rsid w:val="00431F6E"/>
    <w:rsid w:val="0043391C"/>
    <w:rsid w:val="00433D20"/>
    <w:rsid w:val="004354D9"/>
    <w:rsid w:val="00437D94"/>
    <w:rsid w:val="00440167"/>
    <w:rsid w:val="00446AEF"/>
    <w:rsid w:val="0045079E"/>
    <w:rsid w:val="004521EA"/>
    <w:rsid w:val="004528A7"/>
    <w:rsid w:val="004549C6"/>
    <w:rsid w:val="00457EF7"/>
    <w:rsid w:val="00461F85"/>
    <w:rsid w:val="004661FF"/>
    <w:rsid w:val="00475963"/>
    <w:rsid w:val="004850D5"/>
    <w:rsid w:val="00487597"/>
    <w:rsid w:val="004967CD"/>
    <w:rsid w:val="004B5783"/>
    <w:rsid w:val="004C23E1"/>
    <w:rsid w:val="004D4AC6"/>
    <w:rsid w:val="004D6482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90BD6"/>
    <w:rsid w:val="00693735"/>
    <w:rsid w:val="00694929"/>
    <w:rsid w:val="006B1E06"/>
    <w:rsid w:val="006B4A48"/>
    <w:rsid w:val="006D22BA"/>
    <w:rsid w:val="006D2E99"/>
    <w:rsid w:val="006F26CF"/>
    <w:rsid w:val="00706977"/>
    <w:rsid w:val="007610ED"/>
    <w:rsid w:val="007636D7"/>
    <w:rsid w:val="007711E2"/>
    <w:rsid w:val="00777B5C"/>
    <w:rsid w:val="00777DBC"/>
    <w:rsid w:val="0078272D"/>
    <w:rsid w:val="00796886"/>
    <w:rsid w:val="00797E2E"/>
    <w:rsid w:val="007B0098"/>
    <w:rsid w:val="007B0B01"/>
    <w:rsid w:val="007C1715"/>
    <w:rsid w:val="007C26C4"/>
    <w:rsid w:val="007C5F25"/>
    <w:rsid w:val="007F27CE"/>
    <w:rsid w:val="00805DB2"/>
    <w:rsid w:val="008237BE"/>
    <w:rsid w:val="00823E64"/>
    <w:rsid w:val="00825DB2"/>
    <w:rsid w:val="00827A72"/>
    <w:rsid w:val="008467C9"/>
    <w:rsid w:val="00870C76"/>
    <w:rsid w:val="00871296"/>
    <w:rsid w:val="0087182F"/>
    <w:rsid w:val="00881A58"/>
    <w:rsid w:val="0088485D"/>
    <w:rsid w:val="0089357B"/>
    <w:rsid w:val="008A189A"/>
    <w:rsid w:val="008A657F"/>
    <w:rsid w:val="008D1670"/>
    <w:rsid w:val="008D3342"/>
    <w:rsid w:val="008D40F5"/>
    <w:rsid w:val="008E091F"/>
    <w:rsid w:val="008F6A21"/>
    <w:rsid w:val="00906B98"/>
    <w:rsid w:val="00920FA6"/>
    <w:rsid w:val="00926D13"/>
    <w:rsid w:val="00941947"/>
    <w:rsid w:val="00963149"/>
    <w:rsid w:val="00977E76"/>
    <w:rsid w:val="00984C9B"/>
    <w:rsid w:val="009A6AE8"/>
    <w:rsid w:val="009B22FB"/>
    <w:rsid w:val="009D02D3"/>
    <w:rsid w:val="009E0C4D"/>
    <w:rsid w:val="009E5D12"/>
    <w:rsid w:val="009E7907"/>
    <w:rsid w:val="009F05C2"/>
    <w:rsid w:val="009F2410"/>
    <w:rsid w:val="009F2B9C"/>
    <w:rsid w:val="009F3227"/>
    <w:rsid w:val="00A01E09"/>
    <w:rsid w:val="00A06AA0"/>
    <w:rsid w:val="00A17AA5"/>
    <w:rsid w:val="00A30BD5"/>
    <w:rsid w:val="00A47A0C"/>
    <w:rsid w:val="00A526F7"/>
    <w:rsid w:val="00A53CFA"/>
    <w:rsid w:val="00A5439D"/>
    <w:rsid w:val="00A60F00"/>
    <w:rsid w:val="00A677AF"/>
    <w:rsid w:val="00A72FA9"/>
    <w:rsid w:val="00A82403"/>
    <w:rsid w:val="00AB20FA"/>
    <w:rsid w:val="00AC5BA5"/>
    <w:rsid w:val="00AE7E31"/>
    <w:rsid w:val="00AF1D7F"/>
    <w:rsid w:val="00B02E1B"/>
    <w:rsid w:val="00B155D9"/>
    <w:rsid w:val="00B166D4"/>
    <w:rsid w:val="00B17968"/>
    <w:rsid w:val="00B24BB3"/>
    <w:rsid w:val="00B31706"/>
    <w:rsid w:val="00B32B92"/>
    <w:rsid w:val="00B36D15"/>
    <w:rsid w:val="00B56FD2"/>
    <w:rsid w:val="00B73056"/>
    <w:rsid w:val="00B83940"/>
    <w:rsid w:val="00B87F65"/>
    <w:rsid w:val="00B92E52"/>
    <w:rsid w:val="00B949B3"/>
    <w:rsid w:val="00BA352B"/>
    <w:rsid w:val="00BA4721"/>
    <w:rsid w:val="00BA796E"/>
    <w:rsid w:val="00BB06C8"/>
    <w:rsid w:val="00BC3DE1"/>
    <w:rsid w:val="00BD0EA1"/>
    <w:rsid w:val="00BE5382"/>
    <w:rsid w:val="00BF2BE5"/>
    <w:rsid w:val="00BF68AF"/>
    <w:rsid w:val="00C4474C"/>
    <w:rsid w:val="00C46D8E"/>
    <w:rsid w:val="00C55DA6"/>
    <w:rsid w:val="00C56B6B"/>
    <w:rsid w:val="00C97975"/>
    <w:rsid w:val="00CB3BEE"/>
    <w:rsid w:val="00CD258B"/>
    <w:rsid w:val="00CD4CA2"/>
    <w:rsid w:val="00CE1360"/>
    <w:rsid w:val="00CE3DE5"/>
    <w:rsid w:val="00D071A4"/>
    <w:rsid w:val="00D07C8B"/>
    <w:rsid w:val="00D16A8E"/>
    <w:rsid w:val="00D30939"/>
    <w:rsid w:val="00D41F59"/>
    <w:rsid w:val="00D451BF"/>
    <w:rsid w:val="00D54124"/>
    <w:rsid w:val="00D62AB6"/>
    <w:rsid w:val="00D924FC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E2516"/>
    <w:rsid w:val="00DF421C"/>
    <w:rsid w:val="00E05B04"/>
    <w:rsid w:val="00E11A3F"/>
    <w:rsid w:val="00E244AD"/>
    <w:rsid w:val="00E416CD"/>
    <w:rsid w:val="00E470CB"/>
    <w:rsid w:val="00E50E38"/>
    <w:rsid w:val="00E52C3F"/>
    <w:rsid w:val="00E5660B"/>
    <w:rsid w:val="00E60578"/>
    <w:rsid w:val="00E8132B"/>
    <w:rsid w:val="00E923B6"/>
    <w:rsid w:val="00E97954"/>
    <w:rsid w:val="00EA6E8B"/>
    <w:rsid w:val="00EB5DCC"/>
    <w:rsid w:val="00EC5A68"/>
    <w:rsid w:val="00EC7F3C"/>
    <w:rsid w:val="00ED0357"/>
    <w:rsid w:val="00ED04E0"/>
    <w:rsid w:val="00ED7B13"/>
    <w:rsid w:val="00EF0883"/>
    <w:rsid w:val="00EF72F3"/>
    <w:rsid w:val="00F129DD"/>
    <w:rsid w:val="00F23690"/>
    <w:rsid w:val="00F35200"/>
    <w:rsid w:val="00F45271"/>
    <w:rsid w:val="00F67EFA"/>
    <w:rsid w:val="00F75BC7"/>
    <w:rsid w:val="00F91EC7"/>
    <w:rsid w:val="00F958FE"/>
    <w:rsid w:val="00FB490B"/>
    <w:rsid w:val="00FF3864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690BD6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</TotalTime>
  <Pages>2</Pages>
  <Words>403</Words>
  <Characters>2299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微软用户</cp:lastModifiedBy>
  <cp:revision>41</cp:revision>
  <dcterms:created xsi:type="dcterms:W3CDTF">2016-03-17T13:54:00Z</dcterms:created>
  <dcterms:modified xsi:type="dcterms:W3CDTF">2016-03-28T00:52:00Z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