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AD4617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AD4617" w:rsidRDefault="00AD4617" w:rsidP="00AD4617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AD4617" w:rsidRDefault="00AD4617" w:rsidP="00AD4617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AD4617" w:rsidRDefault="00AD4617" w:rsidP="00AD4617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AD4617" w:rsidRDefault="00AD4617" w:rsidP="00AD4617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AD4617" w:rsidRDefault="00AD4617" w:rsidP="00AD4617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AD4617" w:rsidRDefault="00AD4617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AD4617" w:rsidRDefault="00AD4617" w:rsidP="00AD4617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AD4617" w:rsidTr="009F2410">
        <w:trPr>
          <w:trHeight w:val="347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AD4617" w:rsidRDefault="00AD4617" w:rsidP="008A657F">
            <w:pPr>
              <w:rPr>
                <w:sz w:val="24"/>
              </w:rPr>
            </w:pPr>
            <w:r>
              <w:rPr>
                <w:sz w:val="24"/>
              </w:rPr>
              <w:t>-3.7</w:t>
            </w:r>
          </w:p>
        </w:tc>
        <w:tc>
          <w:tcPr>
            <w:tcW w:w="766" w:type="dxa"/>
          </w:tcPr>
          <w:p w:rsidR="00AD4617" w:rsidRDefault="00AD4617" w:rsidP="002B716C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AD4617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E923B6">
            <w:pPr>
              <w:rPr>
                <w:sz w:val="24"/>
              </w:rPr>
            </w:pPr>
            <w:r>
              <w:rPr>
                <w:sz w:val="24"/>
              </w:rPr>
              <w:t xml:space="preserve"> -18.9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AD4617" w:rsidRDefault="00AD4617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-0.9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12.4</w:t>
            </w:r>
          </w:p>
        </w:tc>
      </w:tr>
      <w:tr w:rsidR="00AD4617" w:rsidTr="009F2410">
        <w:trPr>
          <w:trHeight w:val="64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A60F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-8</w:t>
            </w:r>
          </w:p>
        </w:tc>
      </w:tr>
      <w:tr w:rsidR="00AD4617" w:rsidTr="009F2410">
        <w:trPr>
          <w:trHeight w:val="395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AD4617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25.4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AD4617" w:rsidRDefault="00AD4617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8.4</w:t>
            </w:r>
          </w:p>
        </w:tc>
      </w:tr>
      <w:tr w:rsidR="00AD4617" w:rsidTr="009F2410">
        <w:trPr>
          <w:trHeight w:val="359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AD4617" w:rsidRDefault="00AD4617" w:rsidP="000071EC">
            <w:pPr>
              <w:rPr>
                <w:sz w:val="24"/>
              </w:rPr>
            </w:pPr>
            <w:r>
              <w:rPr>
                <w:sz w:val="24"/>
              </w:rPr>
              <w:t xml:space="preserve"> -2.4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-9.6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0.6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-5.6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AD4617" w:rsidRDefault="00AD4617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-0.3</w:t>
            </w:r>
          </w:p>
        </w:tc>
        <w:tc>
          <w:tcPr>
            <w:tcW w:w="766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D4617" w:rsidTr="009F2410">
        <w:trPr>
          <w:trHeight w:val="257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6.4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461F85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34.2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AD4617" w:rsidRDefault="00AD4617" w:rsidP="00AD461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AD4617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461F85">
            <w:pPr>
              <w:rPr>
                <w:sz w:val="24"/>
              </w:rPr>
            </w:pPr>
            <w:r>
              <w:rPr>
                <w:sz w:val="24"/>
              </w:rPr>
              <w:t>37.4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461F8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33.3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867" w:type="dxa"/>
            <w:vAlign w:val="center"/>
          </w:tcPr>
          <w:p w:rsidR="00AD4617" w:rsidRDefault="00AD4617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61.8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AD4617" w:rsidRDefault="00AD4617" w:rsidP="008A657F">
            <w:pPr>
              <w:rPr>
                <w:sz w:val="24"/>
              </w:rPr>
            </w:pPr>
            <w:r>
              <w:rPr>
                <w:sz w:val="24"/>
              </w:rPr>
              <w:t xml:space="preserve"> 7.8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AD461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AD4617" w:rsidRDefault="00AD4617" w:rsidP="00D3221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D4617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50.4</w:t>
            </w:r>
          </w:p>
        </w:tc>
      </w:tr>
      <w:tr w:rsidR="00AD4617" w:rsidTr="009F2410">
        <w:trPr>
          <w:trHeight w:val="317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D4617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-11.9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D4617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-3.4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D4617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24.7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AD4617" w:rsidRDefault="00AD4617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9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AD461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-3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D4617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39.7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AD4617" w:rsidRDefault="00AD4617" w:rsidP="00DC214C">
            <w:pPr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D32219">
            <w:pPr>
              <w:rPr>
                <w:sz w:val="24"/>
              </w:rPr>
            </w:pPr>
            <w:r>
              <w:rPr>
                <w:sz w:val="24"/>
              </w:rPr>
              <w:t xml:space="preserve">  +2</w:t>
            </w:r>
          </w:p>
        </w:tc>
        <w:tc>
          <w:tcPr>
            <w:tcW w:w="945" w:type="dxa"/>
          </w:tcPr>
          <w:p w:rsidR="00AD4617" w:rsidRDefault="00AD4617" w:rsidP="00AD461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D4617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50.3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8.6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D4617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36.1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AD4617" w:rsidRDefault="00AD4617" w:rsidP="00BC3DE1">
            <w:pPr>
              <w:rPr>
                <w:sz w:val="24"/>
              </w:rPr>
            </w:pPr>
            <w:r>
              <w:rPr>
                <w:sz w:val="24"/>
              </w:rPr>
              <w:t xml:space="preserve"> 0.3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D32219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AD4617" w:rsidRDefault="00AD4617" w:rsidP="00D3221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D4617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6.5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-2.4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AD461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-5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D4617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3.7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AD461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D4617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47.6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D4617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50.4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AD4617" w:rsidRDefault="00AD4617" w:rsidP="006212B0">
            <w:r>
              <w:t xml:space="preserve"> 10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1164" w:type="dxa"/>
          </w:tcPr>
          <w:p w:rsidR="00AD4617" w:rsidRDefault="00AD4617" w:rsidP="00D32219">
            <w:r>
              <w:t>+2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</w:pPr>
            <w:r>
              <w:t>+1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984" w:type="dxa"/>
          </w:tcPr>
          <w:p w:rsidR="00AD4617" w:rsidRDefault="00AD4617" w:rsidP="006212B0"/>
        </w:tc>
        <w:tc>
          <w:tcPr>
            <w:tcW w:w="867" w:type="dxa"/>
            <w:vAlign w:val="center"/>
          </w:tcPr>
          <w:p w:rsidR="00AD4617" w:rsidRDefault="00AD4617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54.5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AD4617" w:rsidRDefault="00AD4617" w:rsidP="008F6A21">
            <w:r>
              <w:t>8.4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1164" w:type="dxa"/>
          </w:tcPr>
          <w:p w:rsidR="00AD4617" w:rsidRDefault="00AD4617" w:rsidP="000071EC">
            <w:r>
              <w:t xml:space="preserve">  +2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</w:pPr>
            <w:r>
              <w:t>+1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984" w:type="dxa"/>
          </w:tcPr>
          <w:p w:rsidR="00AD4617" w:rsidRDefault="00AD4617" w:rsidP="006212B0"/>
        </w:tc>
        <w:tc>
          <w:tcPr>
            <w:tcW w:w="867" w:type="dxa"/>
            <w:vAlign w:val="center"/>
          </w:tcPr>
          <w:p w:rsidR="00AD4617" w:rsidRDefault="00AD4617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</w:t>
            </w:r>
            <w:bookmarkStart w:id="0" w:name="_GoBack"/>
            <w:bookmarkEnd w:id="0"/>
            <w:r>
              <w:rPr>
                <w:rFonts w:ascii="宋体" w:cs="宋体"/>
                <w:sz w:val="24"/>
              </w:rPr>
              <w:t>3.5</w:t>
            </w:r>
          </w:p>
        </w:tc>
      </w:tr>
    </w:tbl>
    <w:p w:rsidR="00AD4617" w:rsidRDefault="00AD4617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第五周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4</w:t>
      </w:r>
      <w:r>
        <w:rPr>
          <w:rFonts w:ascii="宋体" w:hAnsi="宋体" w:hint="eastAsia"/>
          <w:b/>
          <w:sz w:val="24"/>
        </w:rPr>
        <w:t>月</w:t>
      </w:r>
    </w:p>
    <w:p w:rsidR="00AD4617" w:rsidRDefault="00AD4617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AD4617" w:rsidRDefault="00AD4617">
      <w:pPr>
        <w:rPr>
          <w:szCs w:val="21"/>
        </w:rPr>
      </w:pPr>
      <w:r>
        <w:rPr>
          <w:rFonts w:hint="eastAsia"/>
          <w:szCs w:val="21"/>
        </w:rPr>
        <w:t>第五周情报：</w:t>
      </w:r>
    </w:p>
    <w:p w:rsidR="00AD4617" w:rsidRDefault="00AD4617" w:rsidP="006F232C">
      <w:pPr>
        <w:ind w:firstLineChars="100" w:firstLine="31680"/>
        <w:rPr>
          <w:szCs w:val="21"/>
        </w:rPr>
      </w:pPr>
      <w:r>
        <w:rPr>
          <w:rFonts w:hint="eastAsia"/>
          <w:szCs w:val="21"/>
        </w:rPr>
        <w:t>一、宿舍卫生：</w:t>
      </w:r>
    </w:p>
    <w:p w:rsidR="00AD4617" w:rsidRDefault="00AD4617" w:rsidP="006F232C">
      <w:pPr>
        <w:ind w:firstLineChars="100" w:firstLine="31680"/>
      </w:pPr>
      <w:r>
        <w:rPr>
          <w:rFonts w:hint="eastAsia"/>
        </w:rPr>
        <w:t>表扬：</w:t>
      </w:r>
      <w:r>
        <w:t xml:space="preserve"> 141011</w:t>
      </w:r>
      <w:r>
        <w:tab/>
        <w:t xml:space="preserve"> E</w:t>
      </w:r>
      <w:r>
        <w:rPr>
          <w:rFonts w:hint="eastAsia"/>
        </w:rPr>
        <w:t>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 xml:space="preserve"> 141013  E</w:t>
      </w:r>
      <w:r>
        <w:rPr>
          <w:rFonts w:hint="eastAsia"/>
        </w:rPr>
        <w:t>北</w:t>
      </w:r>
      <w:r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322</w:t>
      </w:r>
      <w:r>
        <w:rPr>
          <w:rFonts w:hint="eastAsia"/>
        </w:rPr>
        <w:t>；</w:t>
      </w:r>
      <w:r>
        <w:t xml:space="preserve"> 141021  E</w:t>
      </w:r>
      <w:r>
        <w:rPr>
          <w:rFonts w:hint="eastAsia"/>
        </w:rPr>
        <w:t>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  E</w:t>
      </w:r>
      <w:r>
        <w:rPr>
          <w:rFonts w:hint="eastAsia"/>
        </w:rPr>
        <w:t>北</w:t>
      </w:r>
      <w:r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612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621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>
        <w:t>141031 C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141032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；</w:t>
      </w:r>
      <w:r>
        <w:t>141041 C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；</w:t>
      </w:r>
      <w:r>
        <w:t>141051E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>141061 C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117</w:t>
      </w:r>
      <w:r>
        <w:rPr>
          <w:rFonts w:hint="eastAsia"/>
        </w:rPr>
        <w:t>；</w:t>
      </w:r>
      <w:r>
        <w:t>151011 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  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；</w:t>
      </w:r>
      <w:r>
        <w:t>151014 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  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507</w:t>
      </w:r>
      <w:r>
        <w:rPr>
          <w:rFonts w:hint="eastAsia"/>
        </w:rPr>
        <w:t>；</w:t>
      </w:r>
      <w:r>
        <w:t>151023C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 C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424</w:t>
      </w:r>
      <w:r>
        <w:rPr>
          <w:rFonts w:hint="eastAsia"/>
        </w:rPr>
        <w:t>；</w:t>
      </w:r>
      <w:r>
        <w:t>151032C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524</w:t>
      </w:r>
      <w:r>
        <w:rPr>
          <w:rFonts w:hint="eastAsia"/>
        </w:rPr>
        <w:t>；</w:t>
      </w:r>
      <w:r>
        <w:t>151033 C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204</w:t>
      </w:r>
      <w:r>
        <w:rPr>
          <w:rFonts w:hint="eastAsia"/>
        </w:rPr>
        <w:t>；</w:t>
      </w:r>
      <w:r>
        <w:t>151034 C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212</w:t>
      </w:r>
      <w:r>
        <w:rPr>
          <w:rFonts w:hint="eastAsia"/>
        </w:rPr>
        <w:t>；</w:t>
      </w:r>
      <w:r>
        <w:t>151051 B</w:t>
      </w:r>
      <w:r>
        <w:rPr>
          <w:rFonts w:hint="eastAsia"/>
        </w:rPr>
        <w:t>南</w:t>
      </w:r>
      <w:r>
        <w:t>324</w:t>
      </w:r>
      <w:r>
        <w:rPr>
          <w:rFonts w:hint="eastAsia"/>
        </w:rPr>
        <w:t>、</w:t>
      </w:r>
      <w:r>
        <w:t xml:space="preserve"> 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。</w:t>
      </w:r>
    </w:p>
    <w:p w:rsidR="00AD4617" w:rsidRPr="00941947" w:rsidRDefault="00AD4617" w:rsidP="006F232C">
      <w:pPr>
        <w:ind w:firstLineChars="100" w:firstLine="31680"/>
      </w:pPr>
      <w:r>
        <w:rPr>
          <w:rFonts w:hint="eastAsia"/>
        </w:rPr>
        <w:t>批评：</w:t>
      </w:r>
      <w:r>
        <w:t xml:space="preserve"> 141011 E</w:t>
      </w:r>
      <w:r>
        <w:rPr>
          <w:rFonts w:hint="eastAsia"/>
        </w:rPr>
        <w:t>北</w:t>
      </w:r>
      <w:r>
        <w:t>508</w:t>
      </w:r>
      <w:r>
        <w:rPr>
          <w:rFonts w:hint="eastAsia"/>
        </w:rPr>
        <w:t>；</w:t>
      </w:r>
      <w:r>
        <w:t>141012E</w:t>
      </w:r>
      <w:r>
        <w:rPr>
          <w:rFonts w:hint="eastAsia"/>
        </w:rPr>
        <w:t>北</w:t>
      </w:r>
      <w:r>
        <w:t>512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517</w:t>
      </w:r>
      <w:r>
        <w:rPr>
          <w:rFonts w:hint="eastAsia"/>
        </w:rPr>
        <w:t>；</w:t>
      </w:r>
      <w:r>
        <w:t>141013 E</w:t>
      </w:r>
      <w:r>
        <w:rPr>
          <w:rFonts w:hint="eastAsia"/>
        </w:rPr>
        <w:t>北</w:t>
      </w:r>
      <w:r>
        <w:t>320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141022 E</w:t>
      </w:r>
      <w:r>
        <w:rPr>
          <w:rFonts w:hint="eastAsia"/>
        </w:rPr>
        <w:t>北</w:t>
      </w:r>
      <w:r>
        <w:t>605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620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624</w:t>
      </w:r>
      <w:r>
        <w:rPr>
          <w:rFonts w:hint="eastAsia"/>
        </w:rPr>
        <w:t>；</w:t>
      </w:r>
      <w:r>
        <w:t>141031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141032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151013  E</w:t>
      </w:r>
      <w:r>
        <w:rPr>
          <w:rFonts w:hint="eastAsia"/>
        </w:rPr>
        <w:t>南</w:t>
      </w:r>
      <w:r>
        <w:tab/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221</w:t>
      </w:r>
      <w:r>
        <w:rPr>
          <w:rFonts w:hint="eastAsia"/>
        </w:rPr>
        <w:t>；</w:t>
      </w:r>
      <w:r>
        <w:t>151014  E</w:t>
      </w:r>
      <w:r>
        <w:rPr>
          <w:rFonts w:hint="eastAsia"/>
        </w:rPr>
        <w:t>南</w:t>
      </w:r>
      <w:r>
        <w:t>213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 xml:space="preserve">215 </w:t>
      </w:r>
      <w:r>
        <w:rPr>
          <w:rFonts w:hint="eastAsia"/>
        </w:rPr>
        <w:t>；</w:t>
      </w:r>
      <w:r>
        <w:t>151031 E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；</w:t>
      </w:r>
      <w:r>
        <w:t>151032 E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；</w:t>
      </w:r>
      <w:r>
        <w:t xml:space="preserve">151033 E </w:t>
      </w:r>
      <w:r>
        <w:rPr>
          <w:rFonts w:hint="eastAsia"/>
        </w:rPr>
        <w:t>北</w:t>
      </w:r>
      <w:r>
        <w:t>201</w:t>
      </w:r>
      <w:r w:rsidRPr="00941947">
        <w:t xml:space="preserve"> </w:t>
      </w:r>
      <w:r>
        <w:rPr>
          <w:rFonts w:hint="eastAsia"/>
        </w:rPr>
        <w:t>；</w:t>
      </w:r>
      <w:r>
        <w:t>E</w:t>
      </w:r>
      <w:r>
        <w:rPr>
          <w:rFonts w:hint="eastAsia"/>
        </w:rPr>
        <w:t>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206</w:t>
      </w:r>
      <w:r>
        <w:rPr>
          <w:rFonts w:hint="eastAsia"/>
        </w:rPr>
        <w:t>；</w:t>
      </w:r>
      <w:r>
        <w:t>151041 E</w:t>
      </w:r>
      <w:r>
        <w:rPr>
          <w:rFonts w:hint="eastAsia"/>
        </w:rPr>
        <w:t>北</w:t>
      </w:r>
      <w:r>
        <w:t>207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209</w:t>
      </w:r>
      <w:r>
        <w:rPr>
          <w:rFonts w:hint="eastAsia"/>
        </w:rPr>
        <w:t>；</w:t>
      </w:r>
    </w:p>
    <w:p w:rsidR="00AD4617" w:rsidRDefault="00AD4617" w:rsidP="006F232C">
      <w:pPr>
        <w:ind w:firstLineChars="100" w:firstLine="31680"/>
      </w:pPr>
      <w:r>
        <w:rPr>
          <w:rFonts w:hint="eastAsia"/>
        </w:rPr>
        <w:t>二、晚自习考勤情况：</w:t>
      </w:r>
      <w:r>
        <w:t xml:space="preserve"> 151021</w:t>
      </w:r>
      <w:r>
        <w:rPr>
          <w:rFonts w:hint="eastAsia"/>
        </w:rPr>
        <w:t>旷：刘嘉，蒋楠，培庭均，邓富川；</w:t>
      </w:r>
      <w:r>
        <w:t>151022</w:t>
      </w:r>
      <w:r>
        <w:rPr>
          <w:rFonts w:hint="eastAsia"/>
        </w:rPr>
        <w:t>旷：马晨诗，薄伟，张博文；</w:t>
      </w:r>
      <w:r>
        <w:t>151031</w:t>
      </w:r>
      <w:r>
        <w:rPr>
          <w:rFonts w:hint="eastAsia"/>
        </w:rPr>
        <w:t>旷：程威，刘瀚清；</w:t>
      </w:r>
      <w:r>
        <w:t>151032</w:t>
      </w:r>
      <w:r>
        <w:rPr>
          <w:rFonts w:hint="eastAsia"/>
        </w:rPr>
        <w:t>旷：胡乔东，李泽</w:t>
      </w:r>
      <w:r>
        <w:t xml:space="preserve">  </w:t>
      </w:r>
      <w:r>
        <w:rPr>
          <w:rFonts w:hint="eastAsia"/>
        </w:rPr>
        <w:t>；</w:t>
      </w:r>
      <w:r>
        <w:t xml:space="preserve"> 151033</w:t>
      </w:r>
      <w:r>
        <w:rPr>
          <w:rFonts w:hint="eastAsia"/>
        </w:rPr>
        <w:t>旷：张庆龙，车志越，林永伦，许凯，谈靳鹏</w:t>
      </w:r>
      <w:r>
        <w:t xml:space="preserve"> </w:t>
      </w:r>
      <w:r>
        <w:rPr>
          <w:rFonts w:hint="eastAsia"/>
        </w:rPr>
        <w:t>；</w:t>
      </w:r>
    </w:p>
    <w:p w:rsidR="00AD4617" w:rsidRDefault="00AD4617" w:rsidP="00245301">
      <w:r>
        <w:rPr>
          <w:rFonts w:hint="eastAsia"/>
        </w:rPr>
        <w:t>三、</w:t>
      </w:r>
      <w:r w:rsidRPr="00D831CD">
        <w:t>151011</w:t>
      </w:r>
      <w:r w:rsidRPr="00D831CD">
        <w:rPr>
          <w:rFonts w:hint="eastAsia"/>
        </w:rPr>
        <w:t>谭仁华，钱保东晚自习旷课属误记，已请假，补加分。</w:t>
      </w:r>
      <w:r>
        <w:rPr>
          <w:rFonts w:hint="eastAsia"/>
        </w:rPr>
        <w:t>；</w:t>
      </w:r>
    </w:p>
    <w:p w:rsidR="00AD4617" w:rsidRDefault="00AD4617" w:rsidP="00D831CD">
      <w:r>
        <w:rPr>
          <w:rFonts w:hint="eastAsia"/>
        </w:rPr>
        <w:t>四、</w:t>
      </w:r>
      <w:r w:rsidRPr="001F3E3C">
        <w:rPr>
          <w:rFonts w:hint="eastAsia"/>
        </w:rPr>
        <w:t>注：</w:t>
      </w:r>
      <w:r>
        <w:rPr>
          <w:rFonts w:hint="eastAsia"/>
        </w:rPr>
        <w:t>注：</w:t>
      </w:r>
      <w:r>
        <w:t>41</w:t>
      </w:r>
      <w:r>
        <w:rPr>
          <w:rFonts w:hint="eastAsia"/>
        </w:rPr>
        <w:t>金工实训，</w:t>
      </w:r>
      <w:r>
        <w:t xml:space="preserve"> 51 61</w:t>
      </w:r>
      <w:r>
        <w:rPr>
          <w:rFonts w:hint="eastAsia"/>
        </w:rPr>
        <w:t>为劳动周</w:t>
      </w:r>
      <w:r w:rsidRPr="00D831CD">
        <w:rPr>
          <w:rFonts w:hint="eastAsia"/>
        </w:rPr>
        <w:t>晚自习全勤，质量全优</w:t>
      </w:r>
      <w:r>
        <w:rPr>
          <w:rFonts w:hint="eastAsia"/>
        </w:rPr>
        <w:t>；</w:t>
      </w:r>
    </w:p>
    <w:p w:rsidR="00AD4617" w:rsidRDefault="00AD4617" w:rsidP="006F232C">
      <w:pPr>
        <w:ind w:firstLineChars="600" w:firstLine="31680"/>
      </w:pPr>
      <w:r>
        <w:t>22</w:t>
      </w:r>
      <w:r>
        <w:rPr>
          <w:rFonts w:hint="eastAsia"/>
        </w:rPr>
        <w:t>班于</w:t>
      </w:r>
      <w:r>
        <w:t>3</w:t>
      </w:r>
      <w:r>
        <w:rPr>
          <w:rFonts w:hint="eastAsia"/>
        </w:rPr>
        <w:t>月</w:t>
      </w:r>
      <w:r>
        <w:t>29</w:t>
      </w:r>
      <w:r>
        <w:rPr>
          <w:rFonts w:hint="eastAsia"/>
        </w:rPr>
        <w:t>号晚纪律太差，大声喧哗，</w:t>
      </w:r>
    </w:p>
    <w:p w:rsidR="00AD4617" w:rsidRPr="000071EC" w:rsidRDefault="00AD4617" w:rsidP="000A081D">
      <w:pPr>
        <w:ind w:firstLineChars="100" w:firstLine="31680"/>
      </w:pPr>
    </w:p>
    <w:sectPr w:rsidR="00AD4617" w:rsidRPr="000071EC" w:rsidSect="00690BD6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4617" w:rsidRDefault="00AD4617" w:rsidP="00690BD6">
      <w:r>
        <w:separator/>
      </w:r>
    </w:p>
  </w:endnote>
  <w:endnote w:type="continuationSeparator" w:id="0">
    <w:p w:rsidR="00AD4617" w:rsidRDefault="00AD4617" w:rsidP="0069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4617" w:rsidRDefault="00AD4617" w:rsidP="00690BD6">
      <w:r>
        <w:separator/>
      </w:r>
    </w:p>
  </w:footnote>
  <w:footnote w:type="continuationSeparator" w:id="0">
    <w:p w:rsidR="00AD4617" w:rsidRDefault="00AD4617" w:rsidP="00690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617" w:rsidRDefault="00AD4617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52480"/>
    <w:rsid w:val="00054B20"/>
    <w:rsid w:val="00055330"/>
    <w:rsid w:val="00066787"/>
    <w:rsid w:val="000707AD"/>
    <w:rsid w:val="00091D88"/>
    <w:rsid w:val="000A081D"/>
    <w:rsid w:val="000D0206"/>
    <w:rsid w:val="000D7E9F"/>
    <w:rsid w:val="000E2928"/>
    <w:rsid w:val="000E385C"/>
    <w:rsid w:val="000F0985"/>
    <w:rsid w:val="0010618B"/>
    <w:rsid w:val="00123D02"/>
    <w:rsid w:val="00126179"/>
    <w:rsid w:val="0012632E"/>
    <w:rsid w:val="0012651A"/>
    <w:rsid w:val="0013043B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B5783"/>
    <w:rsid w:val="004C23E1"/>
    <w:rsid w:val="004D4AC6"/>
    <w:rsid w:val="004D6482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90BD6"/>
    <w:rsid w:val="00693735"/>
    <w:rsid w:val="0069472E"/>
    <w:rsid w:val="00694929"/>
    <w:rsid w:val="006B1E06"/>
    <w:rsid w:val="006B4A48"/>
    <w:rsid w:val="006B7249"/>
    <w:rsid w:val="006D22BA"/>
    <w:rsid w:val="006D2E99"/>
    <w:rsid w:val="006E22C8"/>
    <w:rsid w:val="006F11FE"/>
    <w:rsid w:val="006F232C"/>
    <w:rsid w:val="00706977"/>
    <w:rsid w:val="007610ED"/>
    <w:rsid w:val="007636D7"/>
    <w:rsid w:val="007711E2"/>
    <w:rsid w:val="00777B5C"/>
    <w:rsid w:val="00777DBC"/>
    <w:rsid w:val="0078272D"/>
    <w:rsid w:val="00796886"/>
    <w:rsid w:val="00797E2E"/>
    <w:rsid w:val="007B0098"/>
    <w:rsid w:val="007B0B01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3342"/>
    <w:rsid w:val="008D40F5"/>
    <w:rsid w:val="008E091F"/>
    <w:rsid w:val="008F6A21"/>
    <w:rsid w:val="00906B98"/>
    <w:rsid w:val="00920FA6"/>
    <w:rsid w:val="00923E12"/>
    <w:rsid w:val="00926D13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77AF"/>
    <w:rsid w:val="00A82403"/>
    <w:rsid w:val="00AB20FA"/>
    <w:rsid w:val="00AC5BA5"/>
    <w:rsid w:val="00AD4617"/>
    <w:rsid w:val="00AE7E31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7F96"/>
    <w:rsid w:val="00C4474C"/>
    <w:rsid w:val="00C46D8E"/>
    <w:rsid w:val="00C55DA6"/>
    <w:rsid w:val="00C56B6B"/>
    <w:rsid w:val="00C615C3"/>
    <w:rsid w:val="00C97975"/>
    <w:rsid w:val="00CB3BEE"/>
    <w:rsid w:val="00CD258B"/>
    <w:rsid w:val="00CD4CA2"/>
    <w:rsid w:val="00CE1360"/>
    <w:rsid w:val="00D071A4"/>
    <w:rsid w:val="00D07C8B"/>
    <w:rsid w:val="00D16A8E"/>
    <w:rsid w:val="00D30939"/>
    <w:rsid w:val="00D32219"/>
    <w:rsid w:val="00D41F59"/>
    <w:rsid w:val="00D451BF"/>
    <w:rsid w:val="00D54124"/>
    <w:rsid w:val="00D62AB6"/>
    <w:rsid w:val="00D831CD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11A3F"/>
    <w:rsid w:val="00E244AD"/>
    <w:rsid w:val="00E416CD"/>
    <w:rsid w:val="00E4718D"/>
    <w:rsid w:val="00E52C3F"/>
    <w:rsid w:val="00E5660B"/>
    <w:rsid w:val="00E60578"/>
    <w:rsid w:val="00E8132B"/>
    <w:rsid w:val="00E923B6"/>
    <w:rsid w:val="00E97954"/>
    <w:rsid w:val="00EA6E8B"/>
    <w:rsid w:val="00EB5DCC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91EC7"/>
    <w:rsid w:val="00F958FE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229</TotalTime>
  <Pages>2</Pages>
  <Words>402</Words>
  <Characters>2297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18</cp:revision>
  <dcterms:created xsi:type="dcterms:W3CDTF">2016-04-08T02:45:00Z</dcterms:created>
  <dcterms:modified xsi:type="dcterms:W3CDTF">2016-04-08T07:15:00Z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