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167" w:rsidRPr="003A448D" w:rsidRDefault="0044016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第九周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tbl>
      <w:tblPr>
        <w:tblpPr w:leftFromText="180" w:rightFromText="180" w:vertAnchor="text" w:horzAnchor="margin" w:tblpY="510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440167" w:rsidTr="003A448D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440167" w:rsidRPr="003A448D" w:rsidRDefault="00440167" w:rsidP="00440167">
            <w:pPr>
              <w:ind w:firstLineChars="250" w:firstLine="31680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项目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宿舍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早晨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440167" w:rsidRPr="003A448D" w:rsidRDefault="00440167" w:rsidP="00440167">
            <w:pPr>
              <w:ind w:firstLineChars="50" w:firstLine="31680"/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晚自习</w:t>
            </w:r>
          </w:p>
          <w:p w:rsidR="00440167" w:rsidRPr="003A448D" w:rsidRDefault="00440167" w:rsidP="00440167">
            <w:pPr>
              <w:ind w:firstLineChars="100" w:firstLine="31680"/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晚自习</w:t>
            </w:r>
          </w:p>
          <w:p w:rsidR="00440167" w:rsidRPr="003A448D" w:rsidRDefault="00440167" w:rsidP="00440167">
            <w:pPr>
              <w:ind w:firstLineChars="50" w:firstLine="31680"/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班级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教学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文明班级</w:t>
            </w:r>
          </w:p>
          <w:p w:rsidR="00440167" w:rsidRPr="003A448D" w:rsidRDefault="00440167" w:rsidP="00440167">
            <w:pPr>
              <w:ind w:firstLineChars="100" w:firstLine="31680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班干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卫生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处分</w:t>
            </w:r>
          </w:p>
          <w:p w:rsidR="00440167" w:rsidRPr="003A448D" w:rsidRDefault="00440167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打架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安全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活动</w:t>
            </w:r>
          </w:p>
          <w:p w:rsidR="00440167" w:rsidRPr="003A448D" w:rsidRDefault="00440167">
            <w:pPr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440167" w:rsidRPr="003A448D" w:rsidRDefault="00440167" w:rsidP="00440167">
            <w:pPr>
              <w:ind w:firstLineChars="50" w:firstLine="31680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rFonts w:hint="eastAsia"/>
                <w:sz w:val="24"/>
              </w:rPr>
              <w:t>得分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</w:tcPr>
          <w:p w:rsidR="00440167" w:rsidRPr="003A448D" w:rsidRDefault="00440167" w:rsidP="00C56B6B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67.3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1.4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-10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10.3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440167" w:rsidRPr="003A448D" w:rsidRDefault="00440167" w:rsidP="0087182F">
            <w:pPr>
              <w:rPr>
                <w:sz w:val="24"/>
              </w:rPr>
            </w:pPr>
            <w:r w:rsidRPr="003A448D">
              <w:rPr>
                <w:sz w:val="24"/>
              </w:rPr>
              <w:t xml:space="preserve">  6.2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+3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55.9</w:t>
            </w:r>
          </w:p>
        </w:tc>
      </w:tr>
      <w:tr w:rsidR="00440167" w:rsidTr="003A448D">
        <w:trPr>
          <w:trHeight w:val="64"/>
        </w:trPr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30.6</w:t>
            </w:r>
          </w:p>
        </w:tc>
      </w:tr>
      <w:tr w:rsidR="00440167" w:rsidTr="003A448D">
        <w:trPr>
          <w:trHeight w:val="395"/>
        </w:trPr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 w:rsidP="00EA6E8B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-6 +8.3</w:t>
            </w:r>
          </w:p>
        </w:tc>
        <w:tc>
          <w:tcPr>
            <w:tcW w:w="850" w:type="dxa"/>
          </w:tcPr>
          <w:p w:rsidR="00440167" w:rsidRPr="003A448D" w:rsidRDefault="00440167" w:rsidP="006B1E06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61.7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+0.5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53.5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-10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26.4</w:t>
            </w:r>
          </w:p>
        </w:tc>
      </w:tr>
      <w:tr w:rsidR="00440167" w:rsidTr="003A448D">
        <w:trPr>
          <w:trHeight w:val="359"/>
        </w:trPr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440167" w:rsidRPr="003A448D" w:rsidRDefault="00440167" w:rsidP="00C46D8E">
            <w:pPr>
              <w:rPr>
                <w:sz w:val="24"/>
              </w:rPr>
            </w:pPr>
            <w:r w:rsidRPr="003A448D">
              <w:rPr>
                <w:sz w:val="24"/>
              </w:rPr>
              <w:t xml:space="preserve">  2.4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-10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5.2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2.8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37.8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2.9</w:t>
            </w:r>
          </w:p>
        </w:tc>
        <w:tc>
          <w:tcPr>
            <w:tcW w:w="766" w:type="dxa"/>
          </w:tcPr>
          <w:p w:rsidR="00440167" w:rsidRPr="003A448D" w:rsidRDefault="00440167" w:rsidP="0087182F">
            <w:pPr>
              <w:rPr>
                <w:sz w:val="24"/>
              </w:rPr>
            </w:pPr>
            <w:r w:rsidRPr="003A448D"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43.2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440167" w:rsidRPr="003A448D" w:rsidRDefault="00440167" w:rsidP="0087182F">
            <w:pPr>
              <w:rPr>
                <w:sz w:val="24"/>
              </w:rPr>
            </w:pPr>
            <w:r w:rsidRPr="003A448D">
              <w:rPr>
                <w:sz w:val="24"/>
              </w:rPr>
              <w:t xml:space="preserve"> 7.5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-10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61.9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+0.5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87.4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9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+1</w:t>
            </w: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</w:t>
            </w:r>
            <w:r>
              <w:rPr>
                <w:sz w:val="24"/>
              </w:rPr>
              <w:t>1</w:t>
            </w:r>
            <w:r w:rsidRPr="003A448D">
              <w:rPr>
                <w:sz w:val="24"/>
              </w:rPr>
              <w:t>.1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+1</w:t>
            </w:r>
          </w:p>
        </w:tc>
        <w:tc>
          <w:tcPr>
            <w:tcW w:w="850" w:type="dxa"/>
            <w:vAlign w:val="center"/>
          </w:tcPr>
          <w:p w:rsidR="00440167" w:rsidRPr="003A448D" w:rsidRDefault="00440167" w:rsidP="006B1E06">
            <w:pPr>
              <w:widowControl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 xml:space="preserve"> 75.6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4.4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58.1</w:t>
            </w:r>
          </w:p>
        </w:tc>
      </w:tr>
      <w:tr w:rsidR="00440167" w:rsidTr="003A448D">
        <w:trPr>
          <w:trHeight w:val="317"/>
        </w:trPr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8.3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-1.7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40167" w:rsidRPr="003A448D" w:rsidRDefault="00440167" w:rsidP="00C56B6B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-10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65.1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73.1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6.7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 w:rsidP="00C56B6B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66.3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63.8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440167" w:rsidRPr="003A448D" w:rsidRDefault="00440167" w:rsidP="003742B3">
            <w:pPr>
              <w:rPr>
                <w:sz w:val="24"/>
              </w:rPr>
            </w:pPr>
            <w:r w:rsidRPr="003A448D">
              <w:rPr>
                <w:sz w:val="24"/>
              </w:rPr>
              <w:t xml:space="preserve"> 8.4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 w:rsidP="006B1E06">
            <w:pPr>
              <w:widowControl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 xml:space="preserve">51.6  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5.9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54.6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+0.5</w:t>
            </w:r>
          </w:p>
        </w:tc>
        <w:tc>
          <w:tcPr>
            <w:tcW w:w="850" w:type="dxa"/>
            <w:vAlign w:val="center"/>
          </w:tcPr>
          <w:p w:rsidR="00440167" w:rsidRPr="003A448D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31.1</w:t>
            </w:r>
          </w:p>
        </w:tc>
      </w:tr>
      <w:tr w:rsidR="00440167" w:rsidTr="003A448D">
        <w:tc>
          <w:tcPr>
            <w:tcW w:w="143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40167" w:rsidRPr="003A448D" w:rsidRDefault="00440167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40167" w:rsidRPr="003A448D" w:rsidRDefault="00440167">
            <w:pPr>
              <w:jc w:val="center"/>
              <w:rPr>
                <w:sz w:val="24"/>
              </w:rPr>
            </w:pPr>
            <w:r w:rsidRPr="003A448D">
              <w:rPr>
                <w:sz w:val="24"/>
              </w:rPr>
              <w:t>+5</w:t>
            </w:r>
          </w:p>
        </w:tc>
        <w:tc>
          <w:tcPr>
            <w:tcW w:w="850" w:type="dxa"/>
            <w:vAlign w:val="center"/>
          </w:tcPr>
          <w:p w:rsidR="00440167" w:rsidRPr="003A448D" w:rsidRDefault="00440167" w:rsidP="006B1E06">
            <w:pPr>
              <w:widowControl/>
              <w:textAlignment w:val="center"/>
              <w:rPr>
                <w:rFonts w:ascii="宋体" w:cs="宋体"/>
                <w:sz w:val="24"/>
              </w:rPr>
            </w:pPr>
            <w:r w:rsidRPr="003A448D">
              <w:rPr>
                <w:rFonts w:ascii="宋体" w:cs="宋体"/>
                <w:sz w:val="24"/>
              </w:rPr>
              <w:t>67.7</w:t>
            </w:r>
          </w:p>
        </w:tc>
      </w:tr>
      <w:tr w:rsidR="00440167" w:rsidTr="003A448D">
        <w:tc>
          <w:tcPr>
            <w:tcW w:w="1430" w:type="dxa"/>
          </w:tcPr>
          <w:p w:rsidR="00440167" w:rsidRDefault="00440167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440167" w:rsidRDefault="00440167" w:rsidP="0087182F">
            <w:r>
              <w:t xml:space="preserve"> 8.9</w:t>
            </w:r>
          </w:p>
        </w:tc>
        <w:tc>
          <w:tcPr>
            <w:tcW w:w="766" w:type="dxa"/>
          </w:tcPr>
          <w:p w:rsidR="00440167" w:rsidRDefault="00440167">
            <w:pPr>
              <w:jc w:val="center"/>
            </w:pPr>
          </w:p>
        </w:tc>
        <w:tc>
          <w:tcPr>
            <w:tcW w:w="1164" w:type="dxa"/>
          </w:tcPr>
          <w:p w:rsidR="00440167" w:rsidRDefault="00440167">
            <w:pPr>
              <w:jc w:val="center"/>
            </w:pPr>
          </w:p>
        </w:tc>
        <w:tc>
          <w:tcPr>
            <w:tcW w:w="945" w:type="dxa"/>
          </w:tcPr>
          <w:p w:rsidR="00440167" w:rsidRDefault="00440167">
            <w:pPr>
              <w:jc w:val="center"/>
            </w:pPr>
          </w:p>
        </w:tc>
        <w:tc>
          <w:tcPr>
            <w:tcW w:w="1134" w:type="dxa"/>
          </w:tcPr>
          <w:p w:rsidR="00440167" w:rsidRDefault="00440167">
            <w:pPr>
              <w:jc w:val="center"/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1356" w:type="dxa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902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984" w:type="dxa"/>
          </w:tcPr>
          <w:p w:rsidR="00440167" w:rsidRDefault="00440167">
            <w:pPr>
              <w:jc w:val="center"/>
            </w:pPr>
            <w:r>
              <w:t>+5</w:t>
            </w:r>
          </w:p>
        </w:tc>
        <w:tc>
          <w:tcPr>
            <w:tcW w:w="850" w:type="dxa"/>
            <w:vAlign w:val="center"/>
          </w:tcPr>
          <w:p w:rsidR="00440167" w:rsidRDefault="00440167" w:rsidP="00B36D15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64.4</w:t>
            </w:r>
          </w:p>
        </w:tc>
      </w:tr>
      <w:tr w:rsidR="00440167" w:rsidTr="003A448D">
        <w:tc>
          <w:tcPr>
            <w:tcW w:w="1430" w:type="dxa"/>
          </w:tcPr>
          <w:p w:rsidR="00440167" w:rsidRDefault="00440167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440167" w:rsidRDefault="00440167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440167" w:rsidRDefault="00440167">
            <w:pPr>
              <w:jc w:val="center"/>
            </w:pPr>
          </w:p>
        </w:tc>
        <w:tc>
          <w:tcPr>
            <w:tcW w:w="1164" w:type="dxa"/>
          </w:tcPr>
          <w:p w:rsidR="00440167" w:rsidRDefault="00440167">
            <w:pPr>
              <w:jc w:val="center"/>
            </w:pPr>
          </w:p>
        </w:tc>
        <w:tc>
          <w:tcPr>
            <w:tcW w:w="945" w:type="dxa"/>
          </w:tcPr>
          <w:p w:rsidR="00440167" w:rsidRDefault="00440167">
            <w:pPr>
              <w:jc w:val="center"/>
            </w:pPr>
          </w:p>
        </w:tc>
        <w:tc>
          <w:tcPr>
            <w:tcW w:w="1134" w:type="dxa"/>
          </w:tcPr>
          <w:p w:rsidR="00440167" w:rsidRDefault="00440167">
            <w:pPr>
              <w:jc w:val="center"/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1356" w:type="dxa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40167" w:rsidRDefault="00440167">
            <w:pPr>
              <w:jc w:val="center"/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709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902" w:type="dxa"/>
            <w:gridSpan w:val="2"/>
          </w:tcPr>
          <w:p w:rsidR="00440167" w:rsidRDefault="00440167">
            <w:pPr>
              <w:jc w:val="center"/>
            </w:pPr>
          </w:p>
        </w:tc>
        <w:tc>
          <w:tcPr>
            <w:tcW w:w="984" w:type="dxa"/>
          </w:tcPr>
          <w:p w:rsidR="00440167" w:rsidRDefault="00440167">
            <w:pPr>
              <w:jc w:val="center"/>
            </w:pPr>
            <w:r>
              <w:t>+4</w:t>
            </w:r>
          </w:p>
        </w:tc>
        <w:tc>
          <w:tcPr>
            <w:tcW w:w="850" w:type="dxa"/>
            <w:vAlign w:val="center"/>
          </w:tcPr>
          <w:p w:rsidR="00440167" w:rsidRDefault="00440167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58</w:t>
            </w:r>
          </w:p>
        </w:tc>
      </w:tr>
    </w:tbl>
    <w:p w:rsidR="00440167" w:rsidRDefault="00440167" w:rsidP="003E77E1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440167" w:rsidRPr="003A448D" w:rsidRDefault="00440167">
      <w:pPr>
        <w:rPr>
          <w:szCs w:val="21"/>
        </w:rPr>
      </w:pPr>
      <w:r w:rsidRPr="003A448D">
        <w:rPr>
          <w:rFonts w:hint="eastAsia"/>
          <w:szCs w:val="21"/>
        </w:rPr>
        <w:t>第九周情报：</w:t>
      </w:r>
    </w:p>
    <w:p w:rsidR="00440167" w:rsidRPr="003A448D" w:rsidRDefault="00440167">
      <w:pPr>
        <w:rPr>
          <w:szCs w:val="21"/>
        </w:rPr>
      </w:pPr>
      <w:r w:rsidRPr="003A448D">
        <w:rPr>
          <w:rFonts w:hint="eastAsia"/>
          <w:szCs w:val="21"/>
        </w:rPr>
        <w:t>宿舍卫生：</w:t>
      </w:r>
    </w:p>
    <w:p w:rsidR="00440167" w:rsidRPr="003A448D" w:rsidRDefault="00440167">
      <w:pPr>
        <w:rPr>
          <w:szCs w:val="21"/>
        </w:rPr>
      </w:pPr>
      <w:r w:rsidRPr="003A448D">
        <w:rPr>
          <w:rFonts w:hint="eastAsia"/>
          <w:szCs w:val="21"/>
        </w:rPr>
        <w:t>第九周：</w:t>
      </w:r>
    </w:p>
    <w:p w:rsidR="00440167" w:rsidRPr="003A448D" w:rsidRDefault="00440167" w:rsidP="00A82403">
      <w:pPr>
        <w:ind w:firstLineChars="200" w:firstLine="31680"/>
        <w:rPr>
          <w:szCs w:val="21"/>
        </w:rPr>
      </w:pPr>
      <w:r w:rsidRPr="003A448D">
        <w:rPr>
          <w:rFonts w:hint="eastAsia"/>
          <w:szCs w:val="21"/>
        </w:rPr>
        <w:t>表扬：</w:t>
      </w:r>
      <w:r w:rsidRPr="003A448D">
        <w:rPr>
          <w:szCs w:val="21"/>
        </w:rPr>
        <w:t xml:space="preserve"> 141011</w:t>
      </w:r>
      <w:r w:rsidRPr="003A448D">
        <w:rPr>
          <w:szCs w:val="21"/>
        </w:rPr>
        <w:tab/>
        <w:t xml:space="preserve">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502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503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501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 xml:space="preserve">C 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141012 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511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514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141013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ab/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322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103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321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323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141014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625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617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 xml:space="preserve"> 141021 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519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523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525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601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141022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606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607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608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609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611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612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141023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613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614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621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141024 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317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622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141031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 xml:space="preserve">106 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141032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109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141041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118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204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141051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 xml:space="preserve">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205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141061</w:t>
      </w:r>
      <w:r w:rsidRPr="003A448D">
        <w:rPr>
          <w:szCs w:val="21"/>
        </w:rPr>
        <w:tab/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111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112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113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114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151011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116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151012 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210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151013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223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151014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151021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151022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307</w:t>
      </w:r>
      <w:r w:rsidRPr="003A448D">
        <w:rPr>
          <w:rFonts w:hint="eastAsia"/>
          <w:szCs w:val="21"/>
        </w:rPr>
        <w:t>、、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502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151023C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515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ab/>
        <w:t>516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151031C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421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422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423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424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425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151032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 xml:space="preserve">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523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525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151033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110</w:t>
      </w:r>
      <w:r w:rsidRPr="003A448D">
        <w:rPr>
          <w:rFonts w:hint="eastAsia"/>
          <w:szCs w:val="21"/>
        </w:rPr>
        <w:t>、、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111</w:t>
      </w:r>
      <w:r w:rsidRPr="003A448D">
        <w:rPr>
          <w:rFonts w:hint="eastAsia"/>
          <w:szCs w:val="21"/>
        </w:rPr>
        <w:t>、、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202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206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151034C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307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516</w:t>
      </w:r>
      <w:r w:rsidRPr="003A448D">
        <w:rPr>
          <w:rFonts w:hint="eastAsia"/>
          <w:szCs w:val="21"/>
        </w:rPr>
        <w:t>、、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517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519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520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521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151041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107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208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209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ab/>
        <w:t>212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151051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210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118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121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122</w:t>
      </w:r>
      <w:r w:rsidRPr="003A448D">
        <w:rPr>
          <w:rFonts w:hint="eastAsia"/>
          <w:szCs w:val="21"/>
        </w:rPr>
        <w:t>，</w:t>
      </w:r>
      <w:r w:rsidRPr="003A448D">
        <w:rPr>
          <w:szCs w:val="21"/>
        </w:rPr>
        <w:t>B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 xml:space="preserve"> 324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207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151061  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116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C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123</w:t>
      </w:r>
      <w:r w:rsidRPr="003A448D">
        <w:rPr>
          <w:rFonts w:hint="eastAsia"/>
          <w:szCs w:val="21"/>
        </w:rPr>
        <w:t>、、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213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214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215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216</w:t>
      </w:r>
      <w:r w:rsidRPr="003A448D">
        <w:rPr>
          <w:rFonts w:hint="eastAsia"/>
          <w:szCs w:val="21"/>
        </w:rPr>
        <w:t>。</w:t>
      </w:r>
    </w:p>
    <w:p w:rsidR="00440167" w:rsidRPr="003A448D" w:rsidRDefault="00440167" w:rsidP="00A82403">
      <w:pPr>
        <w:ind w:firstLineChars="200" w:firstLine="31680"/>
        <w:rPr>
          <w:szCs w:val="21"/>
        </w:rPr>
      </w:pPr>
      <w:r w:rsidRPr="003A448D">
        <w:rPr>
          <w:rFonts w:hint="eastAsia"/>
          <w:szCs w:val="21"/>
        </w:rPr>
        <w:t>批评：</w:t>
      </w:r>
      <w:r w:rsidRPr="003A448D">
        <w:rPr>
          <w:szCs w:val="21"/>
        </w:rPr>
        <w:t xml:space="preserve"> 141023E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619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620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141024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315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 xml:space="preserve">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319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141031E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112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141032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112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141041  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112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北</w:t>
      </w:r>
      <w:r w:rsidRPr="003A448D">
        <w:rPr>
          <w:szCs w:val="21"/>
        </w:rPr>
        <w:t>116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 xml:space="preserve"> 151013 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116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151014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215</w:t>
      </w:r>
      <w:r w:rsidRPr="003A448D">
        <w:rPr>
          <w:rFonts w:hint="eastAsia"/>
          <w:szCs w:val="21"/>
        </w:rPr>
        <w:t>、</w:t>
      </w:r>
      <w:r w:rsidRPr="003A448D">
        <w:rPr>
          <w:szCs w:val="21"/>
        </w:rPr>
        <w:t>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217</w:t>
      </w:r>
      <w:r w:rsidRPr="003A448D">
        <w:rPr>
          <w:rFonts w:hint="eastAsia"/>
          <w:szCs w:val="21"/>
        </w:rPr>
        <w:t>；</w:t>
      </w:r>
      <w:r w:rsidRPr="003A448D">
        <w:rPr>
          <w:szCs w:val="21"/>
        </w:rPr>
        <w:t>151021 E</w:t>
      </w:r>
      <w:r w:rsidRPr="003A448D">
        <w:rPr>
          <w:rFonts w:hint="eastAsia"/>
          <w:szCs w:val="21"/>
        </w:rPr>
        <w:t>南</w:t>
      </w:r>
      <w:r w:rsidRPr="003A448D">
        <w:rPr>
          <w:szCs w:val="21"/>
        </w:rPr>
        <w:t>224</w:t>
      </w:r>
      <w:r w:rsidRPr="003A448D">
        <w:rPr>
          <w:rFonts w:hint="eastAsia"/>
          <w:szCs w:val="21"/>
        </w:rPr>
        <w:t>。</w:t>
      </w:r>
    </w:p>
    <w:p w:rsidR="00440167" w:rsidRPr="003A448D" w:rsidRDefault="00440167" w:rsidP="00A82403">
      <w:pPr>
        <w:ind w:left="31680" w:hangingChars="200" w:firstLine="31680"/>
        <w:rPr>
          <w:szCs w:val="21"/>
        </w:rPr>
      </w:pPr>
      <w:r w:rsidRPr="003A448D">
        <w:rPr>
          <w:rFonts w:hint="eastAsia"/>
          <w:szCs w:val="21"/>
        </w:rPr>
        <w:t>其他：</w:t>
      </w:r>
    </w:p>
    <w:p w:rsidR="00440167" w:rsidRPr="003A448D" w:rsidRDefault="00440167" w:rsidP="00A82403">
      <w:pPr>
        <w:ind w:left="31680" w:hangingChars="200" w:firstLine="31680"/>
        <w:rPr>
          <w:rFonts w:ascii="宋体" w:hAnsi="宋体"/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"/>
          <w:attr w:name="Month" w:val="11"/>
          <w:attr w:name="Year" w:val="2015"/>
        </w:smartTagPr>
        <w:r w:rsidRPr="003A448D">
          <w:rPr>
            <w:rFonts w:ascii="宋体" w:hAnsi="宋体"/>
            <w:szCs w:val="21"/>
          </w:rPr>
          <w:t>11</w:t>
        </w:r>
        <w:r w:rsidRPr="003A448D">
          <w:rPr>
            <w:rFonts w:ascii="宋体" w:hAnsi="宋体" w:hint="eastAsia"/>
            <w:szCs w:val="21"/>
          </w:rPr>
          <w:t>月</w:t>
        </w:r>
        <w:r w:rsidRPr="003A448D">
          <w:rPr>
            <w:rFonts w:ascii="宋体" w:hAnsi="宋体"/>
            <w:szCs w:val="21"/>
          </w:rPr>
          <w:t>2</w:t>
        </w:r>
        <w:r w:rsidRPr="003A448D">
          <w:rPr>
            <w:rFonts w:ascii="宋体" w:hAnsi="宋体" w:hint="eastAsia"/>
            <w:szCs w:val="21"/>
          </w:rPr>
          <w:t>日</w:t>
        </w:r>
      </w:smartTag>
      <w:r w:rsidRPr="003A448D">
        <w:rPr>
          <w:rFonts w:ascii="宋体" w:hAnsi="宋体"/>
          <w:szCs w:val="21"/>
        </w:rPr>
        <w:t>141061</w:t>
      </w:r>
      <w:r w:rsidRPr="003A448D">
        <w:rPr>
          <w:rFonts w:ascii="宋体" w:hAnsi="宋体" w:hint="eastAsia"/>
          <w:szCs w:val="21"/>
        </w:rPr>
        <w:t>史元吉、张鹏、刘俊杰、周秀明早上迟到扣</w:t>
      </w:r>
      <w:r w:rsidRPr="003A448D">
        <w:rPr>
          <w:rFonts w:ascii="宋体" w:hAnsi="宋体"/>
          <w:szCs w:val="21"/>
        </w:rPr>
        <w:t>2</w:t>
      </w:r>
      <w:r w:rsidRPr="003A448D">
        <w:rPr>
          <w:rFonts w:ascii="宋体" w:hAnsi="宋体" w:hint="eastAsia"/>
          <w:szCs w:val="21"/>
        </w:rPr>
        <w:t>分</w:t>
      </w:r>
      <w:r w:rsidRPr="003A448D">
        <w:rPr>
          <w:rFonts w:ascii="宋体"/>
          <w:szCs w:val="21"/>
        </w:rPr>
        <w:tab/>
      </w:r>
      <w:r w:rsidRPr="003A448D">
        <w:rPr>
          <w:rFonts w:ascii="宋体" w:hAnsi="宋体"/>
          <w:szCs w:val="21"/>
        </w:rPr>
        <w:t xml:space="preserve">  </w:t>
      </w:r>
    </w:p>
    <w:p w:rsidR="00440167" w:rsidRPr="003A448D" w:rsidRDefault="00440167" w:rsidP="003B68A9">
      <w:pPr>
        <w:rPr>
          <w:szCs w:val="21"/>
        </w:rPr>
      </w:pPr>
      <w:r w:rsidRPr="003A448D">
        <w:rPr>
          <w:rFonts w:hint="eastAsia"/>
          <w:szCs w:val="21"/>
        </w:rPr>
        <w:t>江宁区运动会开幕式加扣分</w:t>
      </w:r>
      <w:r w:rsidRPr="003A448D">
        <w:rPr>
          <w:szCs w:val="21"/>
        </w:rPr>
        <w:t xml:space="preserve">  141011 5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141012 -10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141013 +3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141021 -6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141022 +0.5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141023 -10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131024 -10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 xml:space="preserve">141031 +5 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141041 -10</w:t>
      </w:r>
      <w:r w:rsidRPr="003A448D">
        <w:rPr>
          <w:rFonts w:hint="eastAsia"/>
          <w:szCs w:val="21"/>
        </w:rPr>
        <w:t>分，</w:t>
      </w:r>
      <w:r w:rsidRPr="003A448D">
        <w:rPr>
          <w:szCs w:val="21"/>
        </w:rPr>
        <w:t>141051 +0.5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141061 +1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151011 +1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151021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151022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151023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151031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151032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151033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151034 +0.5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151041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151051 +5</w:t>
      </w:r>
      <w:r w:rsidRPr="003A448D">
        <w:rPr>
          <w:rFonts w:hint="eastAsia"/>
          <w:szCs w:val="21"/>
        </w:rPr>
        <w:t>分、</w:t>
      </w:r>
      <w:r w:rsidRPr="003A448D">
        <w:rPr>
          <w:szCs w:val="21"/>
        </w:rPr>
        <w:t>151061 +4</w:t>
      </w:r>
      <w:r w:rsidRPr="003A448D">
        <w:rPr>
          <w:rFonts w:hint="eastAsia"/>
          <w:szCs w:val="21"/>
        </w:rPr>
        <w:t>分。</w:t>
      </w:r>
    </w:p>
    <w:p w:rsidR="00440167" w:rsidRPr="00393D43" w:rsidRDefault="00440167" w:rsidP="007B0098">
      <w:pPr>
        <w:ind w:leftChars="172" w:left="31680" w:firstLineChars="400" w:firstLine="31680"/>
        <w:rPr>
          <w:sz w:val="18"/>
          <w:szCs w:val="18"/>
        </w:rPr>
      </w:pPr>
    </w:p>
    <w:sectPr w:rsidR="00440167" w:rsidRPr="00393D43" w:rsidSect="006749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167" w:rsidRDefault="00440167" w:rsidP="0087182F">
      <w:r>
        <w:separator/>
      </w:r>
    </w:p>
  </w:endnote>
  <w:endnote w:type="continuationSeparator" w:id="0">
    <w:p w:rsidR="00440167" w:rsidRDefault="00440167" w:rsidP="00871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167" w:rsidRDefault="00440167" w:rsidP="0087182F">
      <w:r>
        <w:separator/>
      </w:r>
    </w:p>
  </w:footnote>
  <w:footnote w:type="continuationSeparator" w:id="0">
    <w:p w:rsidR="00440167" w:rsidRDefault="00440167" w:rsidP="008718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 w:rsidP="002A40F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167" w:rsidRDefault="0044016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45C720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7E0ADBA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38CC6C4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B268FB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014AC6D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786D41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D9EAA4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C02F1C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4C87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E5A80A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49B"/>
    <w:rsid w:val="000376F4"/>
    <w:rsid w:val="00066787"/>
    <w:rsid w:val="000D0206"/>
    <w:rsid w:val="000D7E9F"/>
    <w:rsid w:val="000E2928"/>
    <w:rsid w:val="000E385C"/>
    <w:rsid w:val="000F0985"/>
    <w:rsid w:val="00126179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20239F"/>
    <w:rsid w:val="00221BEE"/>
    <w:rsid w:val="00257BE3"/>
    <w:rsid w:val="00261C6B"/>
    <w:rsid w:val="00263A0B"/>
    <w:rsid w:val="0029041F"/>
    <w:rsid w:val="002A40F0"/>
    <w:rsid w:val="002A5D4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B5073"/>
    <w:rsid w:val="003B68A9"/>
    <w:rsid w:val="003D335A"/>
    <w:rsid w:val="003E77E1"/>
    <w:rsid w:val="0040738B"/>
    <w:rsid w:val="00426B43"/>
    <w:rsid w:val="00426C62"/>
    <w:rsid w:val="00431F6E"/>
    <w:rsid w:val="004354D9"/>
    <w:rsid w:val="00440167"/>
    <w:rsid w:val="004528A7"/>
    <w:rsid w:val="00475963"/>
    <w:rsid w:val="004967CD"/>
    <w:rsid w:val="004B5783"/>
    <w:rsid w:val="004C23E1"/>
    <w:rsid w:val="004D4AC6"/>
    <w:rsid w:val="004D6482"/>
    <w:rsid w:val="00503F1C"/>
    <w:rsid w:val="00530A96"/>
    <w:rsid w:val="00536C93"/>
    <w:rsid w:val="00576AD5"/>
    <w:rsid w:val="005A2E1E"/>
    <w:rsid w:val="005A7CC3"/>
    <w:rsid w:val="005B29A5"/>
    <w:rsid w:val="005D6C2F"/>
    <w:rsid w:val="005E132B"/>
    <w:rsid w:val="006018B8"/>
    <w:rsid w:val="00602CB6"/>
    <w:rsid w:val="0060746C"/>
    <w:rsid w:val="0061074A"/>
    <w:rsid w:val="00616448"/>
    <w:rsid w:val="00633BD0"/>
    <w:rsid w:val="0063640F"/>
    <w:rsid w:val="006431FE"/>
    <w:rsid w:val="00654A9B"/>
    <w:rsid w:val="00656DFC"/>
    <w:rsid w:val="006662CF"/>
    <w:rsid w:val="0067490E"/>
    <w:rsid w:val="00674BAA"/>
    <w:rsid w:val="006B1E06"/>
    <w:rsid w:val="00706977"/>
    <w:rsid w:val="007610ED"/>
    <w:rsid w:val="00777DBC"/>
    <w:rsid w:val="00796886"/>
    <w:rsid w:val="00797E2E"/>
    <w:rsid w:val="007B0098"/>
    <w:rsid w:val="007C1715"/>
    <w:rsid w:val="007C26C4"/>
    <w:rsid w:val="007C5F25"/>
    <w:rsid w:val="00823E64"/>
    <w:rsid w:val="00825DB2"/>
    <w:rsid w:val="008467C9"/>
    <w:rsid w:val="00871296"/>
    <w:rsid w:val="0087182F"/>
    <w:rsid w:val="00881A58"/>
    <w:rsid w:val="0088485D"/>
    <w:rsid w:val="0089357B"/>
    <w:rsid w:val="008D3342"/>
    <w:rsid w:val="008D40F5"/>
    <w:rsid w:val="00906B98"/>
    <w:rsid w:val="00920FA6"/>
    <w:rsid w:val="00926D13"/>
    <w:rsid w:val="009A6AE8"/>
    <w:rsid w:val="009B22FB"/>
    <w:rsid w:val="009D02D3"/>
    <w:rsid w:val="009E5D12"/>
    <w:rsid w:val="009E7907"/>
    <w:rsid w:val="009F05C2"/>
    <w:rsid w:val="009F3227"/>
    <w:rsid w:val="00A06AA0"/>
    <w:rsid w:val="00A17AA5"/>
    <w:rsid w:val="00A47A0C"/>
    <w:rsid w:val="00A526F7"/>
    <w:rsid w:val="00A677AF"/>
    <w:rsid w:val="00A82403"/>
    <w:rsid w:val="00AB20FA"/>
    <w:rsid w:val="00AC5BA5"/>
    <w:rsid w:val="00AF1D7F"/>
    <w:rsid w:val="00B02E1B"/>
    <w:rsid w:val="00B155D9"/>
    <w:rsid w:val="00B166D4"/>
    <w:rsid w:val="00B36D15"/>
    <w:rsid w:val="00B56FD2"/>
    <w:rsid w:val="00B73056"/>
    <w:rsid w:val="00B83940"/>
    <w:rsid w:val="00B87F65"/>
    <w:rsid w:val="00B949B3"/>
    <w:rsid w:val="00BA796E"/>
    <w:rsid w:val="00BF2BE5"/>
    <w:rsid w:val="00BF68AF"/>
    <w:rsid w:val="00C46D8E"/>
    <w:rsid w:val="00C55DA6"/>
    <w:rsid w:val="00C56B6B"/>
    <w:rsid w:val="00CD258B"/>
    <w:rsid w:val="00CE1360"/>
    <w:rsid w:val="00D071A4"/>
    <w:rsid w:val="00D07C8B"/>
    <w:rsid w:val="00D54124"/>
    <w:rsid w:val="00D62AB6"/>
    <w:rsid w:val="00D94C93"/>
    <w:rsid w:val="00DA76DB"/>
    <w:rsid w:val="00DD3432"/>
    <w:rsid w:val="00DF421C"/>
    <w:rsid w:val="00E11A3F"/>
    <w:rsid w:val="00E244AD"/>
    <w:rsid w:val="00E60578"/>
    <w:rsid w:val="00E97954"/>
    <w:rsid w:val="00EA6E8B"/>
    <w:rsid w:val="00EC7F3C"/>
    <w:rsid w:val="00ED0357"/>
    <w:rsid w:val="00EF0883"/>
    <w:rsid w:val="00EF72F3"/>
    <w:rsid w:val="00F35200"/>
    <w:rsid w:val="00F45271"/>
    <w:rsid w:val="00F91EC7"/>
    <w:rsid w:val="00FF3864"/>
    <w:rsid w:val="01F65F44"/>
    <w:rsid w:val="06C32324"/>
    <w:rsid w:val="07E81C51"/>
    <w:rsid w:val="08FF66C1"/>
    <w:rsid w:val="09795A0F"/>
    <w:rsid w:val="0C6C2BF0"/>
    <w:rsid w:val="0F5074B0"/>
    <w:rsid w:val="106A7BFD"/>
    <w:rsid w:val="10AC2646"/>
    <w:rsid w:val="112B6BB7"/>
    <w:rsid w:val="1344612C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78A29C2"/>
    <w:rsid w:val="69713E8B"/>
    <w:rsid w:val="6A0D3D09"/>
    <w:rsid w:val="6A2826FD"/>
    <w:rsid w:val="6B2941F1"/>
    <w:rsid w:val="6BA73AAA"/>
    <w:rsid w:val="6BCF760D"/>
    <w:rsid w:val="6C970FE6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90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74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7490E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74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7490E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7490E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151</TotalTime>
  <Pages>2</Pages>
  <Words>415</Words>
  <Characters>2367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28</cp:revision>
  <dcterms:created xsi:type="dcterms:W3CDTF">2015-11-10T09:06:00Z</dcterms:created>
  <dcterms:modified xsi:type="dcterms:W3CDTF">2015-11-11T07:32:00Z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